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50"/>
        <w:gridCol w:w="630"/>
        <w:gridCol w:w="1784"/>
        <w:gridCol w:w="1208"/>
        <w:gridCol w:w="559"/>
        <w:gridCol w:w="3829"/>
        <w:gridCol w:w="174"/>
        <w:gridCol w:w="2699"/>
        <w:gridCol w:w="187"/>
      </w:tblGrid>
      <w:tr w:rsidR="00B42643" w14:paraId="4C34F1C7" w14:textId="77777777" w:rsidTr="00897E9B">
        <w:trPr>
          <w:trHeight w:val="1890"/>
          <w:jc w:val="center"/>
        </w:trPr>
        <w:tc>
          <w:tcPr>
            <w:tcW w:w="450" w:type="dxa"/>
          </w:tcPr>
          <w:p w14:paraId="7871240E" w14:textId="77777777" w:rsidR="00B42643" w:rsidRPr="00B67D2F" w:rsidRDefault="00B42643" w:rsidP="00B42643">
            <w:pPr>
              <w:pStyle w:val="NoSpacing"/>
            </w:pPr>
          </w:p>
        </w:tc>
        <w:tc>
          <w:tcPr>
            <w:tcW w:w="8010" w:type="dxa"/>
            <w:gridSpan w:val="5"/>
            <w:shd w:val="clear" w:color="auto" w:fill="auto"/>
          </w:tcPr>
          <w:p w14:paraId="2781135D" w14:textId="77777777" w:rsidR="00B42643" w:rsidRPr="00EA50F5" w:rsidRDefault="00014C60" w:rsidP="00B67D2F">
            <w:pPr>
              <w:pStyle w:val="Title"/>
            </w:pPr>
            <w:sdt>
              <w:sdtPr>
                <w:id w:val="-69652455"/>
                <w:placeholder>
                  <w:docPart w:val="3DA84BBCCFE644E4BE7A8402C9F64448"/>
                </w:placeholder>
                <w:temporary/>
                <w:showingPlcHdr/>
                <w15:appearance w15:val="hidden"/>
              </w:sdtPr>
              <w:sdtEndPr/>
              <w:sdtContent>
                <w:r w:rsidR="00B42643" w:rsidRPr="00471503">
                  <w:rPr>
                    <w:color w:val="143F6A" w:themeColor="accent3" w:themeShade="80"/>
                  </w:rPr>
                  <w:t>NEWSLETTER</w:t>
                </w:r>
              </w:sdtContent>
            </w:sdt>
          </w:p>
          <w:p w14:paraId="1DD0AE61" w14:textId="1BA163FD" w:rsidR="00B42643" w:rsidRPr="00EA50F5" w:rsidRDefault="00471503" w:rsidP="00EA50F5">
            <w:pPr>
              <w:pStyle w:val="Subtitle"/>
            </w:pPr>
            <w:r w:rsidRPr="00471503">
              <w:rPr>
                <w:color w:val="7EB1E6" w:themeColor="accent3" w:themeTint="99"/>
                <w:sz w:val="72"/>
                <w:szCs w:val="20"/>
              </w:rPr>
              <w:t>City of East dubuque</w:t>
            </w:r>
          </w:p>
        </w:tc>
        <w:tc>
          <w:tcPr>
            <w:tcW w:w="3060" w:type="dxa"/>
            <w:gridSpan w:val="3"/>
          </w:tcPr>
          <w:p w14:paraId="69BE7FAD" w14:textId="77777777" w:rsidR="00B42643" w:rsidRDefault="00B42643" w:rsidP="00EA50F5">
            <w:pPr>
              <w:pStyle w:val="TOC2"/>
            </w:pPr>
          </w:p>
        </w:tc>
      </w:tr>
      <w:tr w:rsidR="00B42643" w14:paraId="7B67C33C" w14:textId="77777777" w:rsidTr="00897E9B">
        <w:trPr>
          <w:trHeight w:val="1170"/>
          <w:jc w:val="center"/>
        </w:trPr>
        <w:tc>
          <w:tcPr>
            <w:tcW w:w="450" w:type="dxa"/>
          </w:tcPr>
          <w:p w14:paraId="262C48A5" w14:textId="77777777" w:rsidR="00B42643" w:rsidRPr="00EA50F5" w:rsidRDefault="00B42643" w:rsidP="00B42643">
            <w:pPr>
              <w:pStyle w:val="NoSpacing"/>
            </w:pPr>
          </w:p>
        </w:tc>
        <w:tc>
          <w:tcPr>
            <w:tcW w:w="8010" w:type="dxa"/>
            <w:gridSpan w:val="5"/>
          </w:tcPr>
          <w:p w14:paraId="0BEBA442" w14:textId="39CAF753" w:rsidR="00B42643" w:rsidRPr="00EA50F5" w:rsidRDefault="00014C60" w:rsidP="00EA50F5">
            <w:pPr>
              <w:pStyle w:val="Info"/>
            </w:pPr>
            <w:sdt>
              <w:sdtPr>
                <w:id w:val="-1811085139"/>
                <w:placeholder>
                  <w:docPart w:val="B416609BED3C4C58844ECA9AF990801D"/>
                </w:placeholder>
                <w:temporary/>
                <w:showingPlcHdr/>
                <w15:appearance w15:val="hidden"/>
              </w:sdtPr>
              <w:sdtEndPr/>
              <w:sdtContent>
                <w:r w:rsidR="00B42643" w:rsidRPr="00EA50F5">
                  <w:t>ISSUE NO</w:t>
                </w:r>
              </w:sdtContent>
            </w:sdt>
            <w:r w:rsidR="00B42643" w:rsidRPr="00EA50F5">
              <w:t xml:space="preserve"> </w:t>
            </w:r>
            <w:r w:rsidR="00471503">
              <w:t>1</w:t>
            </w:r>
            <w:r w:rsidR="00B42643" w:rsidRPr="00EA50F5">
              <w:t xml:space="preserve"> |  </w:t>
            </w:r>
            <w:r w:rsidR="00471503">
              <w:t>July 2022</w:t>
            </w:r>
            <w:r w:rsidR="00B42643" w:rsidRPr="00EA50F5">
              <w:t xml:space="preserve">  |  </w:t>
            </w:r>
            <w:r w:rsidR="00471503">
              <w:t>vol 1</w:t>
            </w:r>
          </w:p>
        </w:tc>
        <w:tc>
          <w:tcPr>
            <w:tcW w:w="3060" w:type="dxa"/>
            <w:gridSpan w:val="3"/>
            <w:shd w:val="clear" w:color="auto" w:fill="auto"/>
          </w:tcPr>
          <w:p w14:paraId="6A0921EF" w14:textId="3CC93AAB" w:rsidR="00B42643" w:rsidRDefault="00AB1F73" w:rsidP="00B67D2F">
            <w:pPr>
              <w:rPr>
                <w:lang w:eastAsia="ja-JP"/>
              </w:rPr>
            </w:pPr>
            <w:r>
              <w:rPr>
                <w:lang w:eastAsia="ja-JP"/>
              </w:rPr>
              <w:drawing>
                <wp:anchor distT="0" distB="0" distL="114300" distR="114300" simplePos="0" relativeHeight="251658240" behindDoc="0" locked="0" layoutInCell="1" allowOverlap="1" wp14:anchorId="0EDC7FFA" wp14:editId="67949842">
                  <wp:simplePos x="0" y="0"/>
                  <wp:positionH relativeFrom="column">
                    <wp:posOffset>-627587</wp:posOffset>
                  </wp:positionH>
                  <wp:positionV relativeFrom="paragraph">
                    <wp:posOffset>-291465</wp:posOffset>
                  </wp:positionV>
                  <wp:extent cx="2373342" cy="840397"/>
                  <wp:effectExtent l="0" t="0" r="825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3342" cy="840397"/>
                          </a:xfrm>
                          <a:prstGeom prst="rect">
                            <a:avLst/>
                          </a:prstGeom>
                        </pic:spPr>
                      </pic:pic>
                    </a:graphicData>
                  </a:graphic>
                  <wp14:sizeRelH relativeFrom="margin">
                    <wp14:pctWidth>0</wp14:pctWidth>
                  </wp14:sizeRelH>
                  <wp14:sizeRelV relativeFrom="margin">
                    <wp14:pctHeight>0</wp14:pctHeight>
                  </wp14:sizeRelV>
                </wp:anchor>
              </w:drawing>
            </w:r>
          </w:p>
        </w:tc>
      </w:tr>
      <w:tr w:rsidR="00B42643" w14:paraId="7497D35C" w14:textId="77777777" w:rsidTr="00AA4539">
        <w:trPr>
          <w:trHeight w:val="3321"/>
          <w:jc w:val="center"/>
        </w:trPr>
        <w:tc>
          <w:tcPr>
            <w:tcW w:w="450" w:type="dxa"/>
          </w:tcPr>
          <w:p w14:paraId="56B9C6D6" w14:textId="77777777" w:rsidR="00B42643" w:rsidRDefault="00B42643" w:rsidP="00B42643">
            <w:pPr>
              <w:pStyle w:val="NoSpacing"/>
            </w:pPr>
          </w:p>
        </w:tc>
        <w:tc>
          <w:tcPr>
            <w:tcW w:w="8010" w:type="dxa"/>
            <w:gridSpan w:val="5"/>
            <w:vMerge w:val="restart"/>
          </w:tcPr>
          <w:p w14:paraId="300DEB44" w14:textId="77777777" w:rsidR="00B42643" w:rsidRDefault="00B42643" w:rsidP="00C714EB"/>
        </w:tc>
        <w:tc>
          <w:tcPr>
            <w:tcW w:w="3060" w:type="dxa"/>
            <w:gridSpan w:val="3"/>
            <w:shd w:val="clear" w:color="auto" w:fill="auto"/>
          </w:tcPr>
          <w:p w14:paraId="21075C48" w14:textId="1C2E49E2" w:rsidR="00B42643" w:rsidRPr="00EA50F5" w:rsidRDefault="00014C60" w:rsidP="00EA50F5">
            <w:pPr>
              <w:pStyle w:val="TOC1"/>
            </w:pPr>
            <w:sdt>
              <w:sdtPr>
                <w:id w:val="-107735066"/>
                <w:placeholder>
                  <w:docPart w:val="84E29DF6972047A798D4CA11B93D104E"/>
                </w:placeholder>
                <w:temporary/>
                <w:showingPlcHdr/>
                <w15:appearance w15:val="hidden"/>
              </w:sdtPr>
              <w:sdtEndPr/>
              <w:sdtContent>
                <w:r w:rsidR="00B42643">
                  <w:t>Topic 01</w:t>
                </w:r>
              </w:sdtContent>
            </w:sdt>
          </w:p>
          <w:p w14:paraId="326C020F" w14:textId="2C13A4AB" w:rsidR="00B42643" w:rsidRPr="00FC2165" w:rsidRDefault="006F0ABB" w:rsidP="00EA50F5">
            <w:pPr>
              <w:pStyle w:val="TOC2"/>
            </w:pPr>
            <w:r>
              <w:t>The City of East Dubuque has partnered with Origin Design and Community Funding and Planning Services to build a new Fire Station.</w:t>
            </w:r>
            <w:r w:rsidR="00E60399">
              <w:t xml:space="preserve"> </w:t>
            </w:r>
          </w:p>
        </w:tc>
      </w:tr>
      <w:tr w:rsidR="00B42643" w14:paraId="1B0D1C17" w14:textId="77777777" w:rsidTr="00AA4539">
        <w:trPr>
          <w:trHeight w:val="89"/>
          <w:jc w:val="center"/>
        </w:trPr>
        <w:tc>
          <w:tcPr>
            <w:tcW w:w="450" w:type="dxa"/>
          </w:tcPr>
          <w:p w14:paraId="7F946F6C" w14:textId="77777777" w:rsidR="00B42643" w:rsidRDefault="00B42643" w:rsidP="00B42643">
            <w:pPr>
              <w:pStyle w:val="NoSpacing"/>
            </w:pPr>
          </w:p>
        </w:tc>
        <w:tc>
          <w:tcPr>
            <w:tcW w:w="8010" w:type="dxa"/>
            <w:gridSpan w:val="5"/>
            <w:vMerge/>
          </w:tcPr>
          <w:p w14:paraId="7C837DF0" w14:textId="77777777" w:rsidR="00B42643" w:rsidRDefault="00B42643" w:rsidP="00C714EB"/>
        </w:tc>
        <w:tc>
          <w:tcPr>
            <w:tcW w:w="174" w:type="dxa"/>
            <w:shd w:val="clear" w:color="auto" w:fill="auto"/>
          </w:tcPr>
          <w:p w14:paraId="5B835C31" w14:textId="77777777" w:rsidR="00B42643" w:rsidRPr="00C714EB" w:rsidRDefault="00B42643" w:rsidP="00C714EB">
            <w:pPr>
              <w:pStyle w:val="NoSpacing"/>
              <w:rPr>
                <w:sz w:val="10"/>
                <w:szCs w:val="10"/>
              </w:rPr>
            </w:pPr>
          </w:p>
        </w:tc>
        <w:tc>
          <w:tcPr>
            <w:tcW w:w="2699" w:type="dxa"/>
            <w:tcBorders>
              <w:top w:val="single" w:sz="24" w:space="0" w:color="FFFFFF" w:themeColor="background1"/>
            </w:tcBorders>
            <w:shd w:val="clear" w:color="auto" w:fill="auto"/>
          </w:tcPr>
          <w:p w14:paraId="5974B551" w14:textId="77777777" w:rsidR="00B42643" w:rsidRPr="00C714EB" w:rsidRDefault="00B42643" w:rsidP="00C714EB">
            <w:pPr>
              <w:pStyle w:val="NoSpacing"/>
              <w:rPr>
                <w:sz w:val="10"/>
                <w:szCs w:val="10"/>
              </w:rPr>
            </w:pPr>
          </w:p>
        </w:tc>
        <w:tc>
          <w:tcPr>
            <w:tcW w:w="187" w:type="dxa"/>
            <w:shd w:val="clear" w:color="auto" w:fill="auto"/>
          </w:tcPr>
          <w:p w14:paraId="6D5CC561" w14:textId="77777777" w:rsidR="00B42643" w:rsidRPr="00C714EB" w:rsidRDefault="00B42643" w:rsidP="00C714EB">
            <w:pPr>
              <w:pStyle w:val="NoSpacing"/>
              <w:rPr>
                <w:sz w:val="10"/>
                <w:szCs w:val="10"/>
              </w:rPr>
            </w:pPr>
          </w:p>
        </w:tc>
      </w:tr>
      <w:tr w:rsidR="00B42643" w14:paraId="712102ED" w14:textId="77777777" w:rsidTr="00AA4539">
        <w:trPr>
          <w:trHeight w:val="2538"/>
          <w:jc w:val="center"/>
        </w:trPr>
        <w:tc>
          <w:tcPr>
            <w:tcW w:w="450" w:type="dxa"/>
          </w:tcPr>
          <w:p w14:paraId="60FB6FF3" w14:textId="77777777" w:rsidR="00B42643" w:rsidRDefault="00B42643" w:rsidP="00B42643">
            <w:pPr>
              <w:pStyle w:val="NoSpacing"/>
            </w:pPr>
          </w:p>
        </w:tc>
        <w:tc>
          <w:tcPr>
            <w:tcW w:w="8010" w:type="dxa"/>
            <w:gridSpan w:val="5"/>
            <w:vMerge/>
          </w:tcPr>
          <w:p w14:paraId="2902B610" w14:textId="77777777" w:rsidR="00B42643" w:rsidRDefault="00B42643" w:rsidP="00C714EB"/>
        </w:tc>
        <w:tc>
          <w:tcPr>
            <w:tcW w:w="3060" w:type="dxa"/>
            <w:gridSpan w:val="3"/>
            <w:vMerge w:val="restart"/>
            <w:shd w:val="clear" w:color="auto" w:fill="auto"/>
          </w:tcPr>
          <w:p w14:paraId="680F5628" w14:textId="77777777" w:rsidR="00B42643" w:rsidRPr="00EA50F5" w:rsidRDefault="00014C60" w:rsidP="00C714EB">
            <w:pPr>
              <w:pStyle w:val="TOC1"/>
            </w:pPr>
            <w:sdt>
              <w:sdtPr>
                <w:id w:val="-102650644"/>
                <w:placeholder>
                  <w:docPart w:val="C3CA6D47C97F4313B828D46CF6233F13"/>
                </w:placeholder>
                <w:temporary/>
                <w:showingPlcHdr/>
                <w15:appearance w15:val="hidden"/>
              </w:sdtPr>
              <w:sdtEndPr/>
              <w:sdtContent>
                <w:r w:rsidR="00B42643">
                  <w:t>Topic 02</w:t>
                </w:r>
              </w:sdtContent>
            </w:sdt>
          </w:p>
          <w:p w14:paraId="2F692E46" w14:textId="3A9F3CC0" w:rsidR="00B42643" w:rsidRPr="00EA50F5" w:rsidRDefault="006F0ABB" w:rsidP="00C714EB">
            <w:pPr>
              <w:pStyle w:val="TOC2"/>
            </w:pPr>
            <w:r>
              <w:t>Stay informed - Sign up for Code Red Alerts by either going to the city website or calling City Hall.</w:t>
            </w:r>
          </w:p>
        </w:tc>
      </w:tr>
      <w:tr w:rsidR="00B42643" w14:paraId="7912CE1B" w14:textId="77777777" w:rsidTr="00B42643">
        <w:trPr>
          <w:trHeight w:val="729"/>
          <w:jc w:val="center"/>
        </w:trPr>
        <w:tc>
          <w:tcPr>
            <w:tcW w:w="450" w:type="dxa"/>
          </w:tcPr>
          <w:p w14:paraId="1A7A3396" w14:textId="77777777" w:rsidR="00B42643" w:rsidRDefault="00B42643" w:rsidP="00B42643">
            <w:pPr>
              <w:pStyle w:val="NoSpacing"/>
            </w:pPr>
          </w:p>
        </w:tc>
        <w:tc>
          <w:tcPr>
            <w:tcW w:w="8010" w:type="dxa"/>
            <w:gridSpan w:val="5"/>
          </w:tcPr>
          <w:p w14:paraId="5D19D423" w14:textId="1FFEDB40" w:rsidR="00B42643" w:rsidRDefault="00B76514" w:rsidP="00EA50F5">
            <w:pPr>
              <w:pStyle w:val="Heading1"/>
              <w:rPr>
                <w:lang w:eastAsia="ja-JP"/>
              </w:rPr>
            </w:pPr>
            <w:r>
              <w:t>Upcoming Project</w:t>
            </w:r>
            <w:r w:rsidR="001C65D8">
              <w:t>: East Dubuque fire department</w:t>
            </w:r>
          </w:p>
        </w:tc>
        <w:tc>
          <w:tcPr>
            <w:tcW w:w="3060" w:type="dxa"/>
            <w:gridSpan w:val="3"/>
            <w:vMerge/>
            <w:shd w:val="clear" w:color="auto" w:fill="auto"/>
          </w:tcPr>
          <w:p w14:paraId="42EC29F7" w14:textId="77777777" w:rsidR="00B42643" w:rsidRDefault="00B42643" w:rsidP="00EA50F5">
            <w:pPr>
              <w:pStyle w:val="TOC2"/>
            </w:pPr>
          </w:p>
        </w:tc>
      </w:tr>
      <w:tr w:rsidR="00897E9B" w:rsidRPr="00897E9B" w14:paraId="4D9939AA" w14:textId="77777777" w:rsidTr="00AA4539">
        <w:trPr>
          <w:trHeight w:val="144"/>
          <w:jc w:val="center"/>
        </w:trPr>
        <w:tc>
          <w:tcPr>
            <w:tcW w:w="450" w:type="dxa"/>
          </w:tcPr>
          <w:p w14:paraId="6179D8CB" w14:textId="77777777" w:rsidR="00897E9B" w:rsidRPr="00897E9B" w:rsidRDefault="00897E9B" w:rsidP="00897E9B">
            <w:pPr>
              <w:pStyle w:val="NoSpacing"/>
              <w:rPr>
                <w:sz w:val="10"/>
                <w:szCs w:val="10"/>
              </w:rPr>
            </w:pPr>
          </w:p>
        </w:tc>
        <w:tc>
          <w:tcPr>
            <w:tcW w:w="630" w:type="dxa"/>
            <w:shd w:val="clear" w:color="auto" w:fill="629DD1" w:themeFill="accent2"/>
          </w:tcPr>
          <w:p w14:paraId="1A7ECEAC" w14:textId="77777777" w:rsidR="00897E9B" w:rsidRPr="00897E9B" w:rsidRDefault="00897E9B" w:rsidP="00897E9B">
            <w:pPr>
              <w:pStyle w:val="NoSpacing"/>
              <w:rPr>
                <w:sz w:val="10"/>
                <w:szCs w:val="10"/>
              </w:rPr>
            </w:pPr>
          </w:p>
        </w:tc>
        <w:tc>
          <w:tcPr>
            <w:tcW w:w="1784" w:type="dxa"/>
            <w:shd w:val="clear" w:color="auto" w:fill="auto"/>
          </w:tcPr>
          <w:p w14:paraId="0DCB57AE" w14:textId="77777777" w:rsidR="00897E9B" w:rsidRPr="00897E9B" w:rsidRDefault="00897E9B" w:rsidP="00897E9B">
            <w:pPr>
              <w:pStyle w:val="NoSpacing"/>
              <w:rPr>
                <w:sz w:val="10"/>
                <w:szCs w:val="10"/>
              </w:rPr>
            </w:pPr>
          </w:p>
        </w:tc>
        <w:tc>
          <w:tcPr>
            <w:tcW w:w="1208" w:type="dxa"/>
            <w:shd w:val="clear" w:color="auto" w:fill="auto"/>
          </w:tcPr>
          <w:p w14:paraId="4CEF74B8" w14:textId="77777777" w:rsidR="00897E9B" w:rsidRPr="00897E9B" w:rsidRDefault="00897E9B" w:rsidP="00897E9B">
            <w:pPr>
              <w:pStyle w:val="NoSpacing"/>
              <w:rPr>
                <w:sz w:val="10"/>
                <w:szCs w:val="10"/>
              </w:rPr>
            </w:pPr>
          </w:p>
        </w:tc>
        <w:tc>
          <w:tcPr>
            <w:tcW w:w="559" w:type="dxa"/>
            <w:vMerge w:val="restart"/>
            <w:shd w:val="clear" w:color="auto" w:fill="auto"/>
          </w:tcPr>
          <w:p w14:paraId="195D8DC3" w14:textId="77777777" w:rsidR="00897E9B" w:rsidRPr="00897E9B" w:rsidRDefault="00897E9B" w:rsidP="00897E9B">
            <w:pPr>
              <w:pStyle w:val="NoSpacing"/>
              <w:rPr>
                <w:sz w:val="10"/>
                <w:szCs w:val="10"/>
              </w:rPr>
            </w:pPr>
          </w:p>
        </w:tc>
        <w:tc>
          <w:tcPr>
            <w:tcW w:w="3829" w:type="dxa"/>
            <w:shd w:val="clear" w:color="auto" w:fill="auto"/>
          </w:tcPr>
          <w:p w14:paraId="3514404A" w14:textId="77777777" w:rsidR="00897E9B" w:rsidRPr="00897E9B" w:rsidRDefault="00897E9B" w:rsidP="00897E9B">
            <w:pPr>
              <w:pStyle w:val="NoSpacing"/>
              <w:rPr>
                <w:sz w:val="10"/>
                <w:szCs w:val="10"/>
              </w:rPr>
            </w:pPr>
          </w:p>
        </w:tc>
        <w:tc>
          <w:tcPr>
            <w:tcW w:w="174" w:type="dxa"/>
            <w:shd w:val="clear" w:color="auto" w:fill="auto"/>
          </w:tcPr>
          <w:p w14:paraId="64F3378A" w14:textId="77777777" w:rsidR="00897E9B" w:rsidRPr="00897E9B" w:rsidRDefault="00897E9B" w:rsidP="00897E9B">
            <w:pPr>
              <w:pStyle w:val="NoSpacing"/>
              <w:rPr>
                <w:sz w:val="10"/>
                <w:szCs w:val="10"/>
              </w:rPr>
            </w:pPr>
          </w:p>
        </w:tc>
        <w:tc>
          <w:tcPr>
            <w:tcW w:w="2699" w:type="dxa"/>
            <w:tcBorders>
              <w:top w:val="single" w:sz="24" w:space="0" w:color="FFFFFF" w:themeColor="background1"/>
            </w:tcBorders>
            <w:shd w:val="clear" w:color="auto" w:fill="auto"/>
          </w:tcPr>
          <w:p w14:paraId="61A68F1C" w14:textId="77777777" w:rsidR="00897E9B" w:rsidRPr="00897E9B" w:rsidRDefault="00897E9B" w:rsidP="00897E9B">
            <w:pPr>
              <w:pStyle w:val="NoSpacing"/>
              <w:rPr>
                <w:sz w:val="10"/>
                <w:szCs w:val="10"/>
              </w:rPr>
            </w:pPr>
          </w:p>
        </w:tc>
        <w:tc>
          <w:tcPr>
            <w:tcW w:w="187" w:type="dxa"/>
            <w:shd w:val="clear" w:color="auto" w:fill="auto"/>
          </w:tcPr>
          <w:p w14:paraId="4DCD072D" w14:textId="77777777" w:rsidR="00897E9B" w:rsidRPr="00897E9B" w:rsidRDefault="00897E9B" w:rsidP="00897E9B">
            <w:pPr>
              <w:pStyle w:val="NoSpacing"/>
              <w:rPr>
                <w:sz w:val="10"/>
                <w:szCs w:val="10"/>
              </w:rPr>
            </w:pPr>
          </w:p>
        </w:tc>
      </w:tr>
      <w:tr w:rsidR="00897E9B" w14:paraId="3185975E" w14:textId="77777777" w:rsidTr="00B42643">
        <w:trPr>
          <w:trHeight w:val="3744"/>
          <w:jc w:val="center"/>
        </w:trPr>
        <w:tc>
          <w:tcPr>
            <w:tcW w:w="450" w:type="dxa"/>
          </w:tcPr>
          <w:p w14:paraId="0A461351" w14:textId="77777777" w:rsidR="00897E9B" w:rsidRPr="00EA50F5" w:rsidRDefault="00897E9B" w:rsidP="00B42643">
            <w:pPr>
              <w:pStyle w:val="NoSpacing"/>
              <w:rPr>
                <w:sz w:val="12"/>
              </w:rPr>
            </w:pPr>
          </w:p>
        </w:tc>
        <w:tc>
          <w:tcPr>
            <w:tcW w:w="3622" w:type="dxa"/>
            <w:gridSpan w:val="3"/>
            <w:shd w:val="clear" w:color="auto" w:fill="auto"/>
          </w:tcPr>
          <w:p w14:paraId="1D1BA4CD" w14:textId="3804C582" w:rsidR="00897E9B" w:rsidRDefault="00E60399" w:rsidP="00E60399">
            <w:r>
              <w:t>In 2020, the City of East Dubuque partnered with Origin Design to conduct a study of possible locations for a new fire station for the City of East Dubuque</w:t>
            </w:r>
            <w:r w:rsidR="00F02B46">
              <w:t xml:space="preserve"> as the current fire station is aging and doesn’t provide adequate space for the fire department’s equipment</w:t>
            </w:r>
            <w:r>
              <w:t xml:space="preserve">. </w:t>
            </w:r>
          </w:p>
          <w:p w14:paraId="1BA6685F" w14:textId="5F035E01" w:rsidR="0069468D" w:rsidRPr="00EA50F5" w:rsidRDefault="00E60399" w:rsidP="00F02B46">
            <w:r>
              <w:t xml:space="preserve">A group that included City staff, volunteer firefighters, EMS personell, </w:t>
            </w:r>
            <w:r w:rsidR="0069468D">
              <w:t>and Origin’s architects got together to discuss multiple options but ultimately came to the conclusion that a relocation of the fire station to the empty lots located at 90 Sinsinawa Avenue</w:t>
            </w:r>
            <w:r w:rsidR="00423775">
              <w:t xml:space="preserve"> was the best option</w:t>
            </w:r>
            <w:r w:rsidR="0069468D">
              <w:t xml:space="preserve">. </w:t>
            </w:r>
          </w:p>
        </w:tc>
        <w:tc>
          <w:tcPr>
            <w:tcW w:w="559" w:type="dxa"/>
            <w:vMerge/>
            <w:shd w:val="clear" w:color="auto" w:fill="auto"/>
          </w:tcPr>
          <w:p w14:paraId="59FEBB95" w14:textId="77777777" w:rsidR="00897E9B" w:rsidRPr="00EA50F5" w:rsidRDefault="00897E9B" w:rsidP="00EA50F5">
            <w:pPr>
              <w:pStyle w:val="NoSpacing"/>
              <w:rPr>
                <w:sz w:val="12"/>
              </w:rPr>
            </w:pPr>
          </w:p>
        </w:tc>
        <w:tc>
          <w:tcPr>
            <w:tcW w:w="3829" w:type="dxa"/>
            <w:shd w:val="clear" w:color="auto" w:fill="auto"/>
          </w:tcPr>
          <w:p w14:paraId="20926190" w14:textId="77777777" w:rsidR="00897E9B" w:rsidRDefault="006F0ABB" w:rsidP="003750FA">
            <w:r>
              <w:t>In May of 2020 the City submitted a Rebuild Illinois Fast-Track Public Infastructure Program grant through the State of Illinois</w:t>
            </w:r>
            <w:r>
              <w:t xml:space="preserve"> Department of Commerce and Economic Opportunity (DCEO). </w:t>
            </w:r>
          </w:p>
          <w:p w14:paraId="68DCE5F0" w14:textId="77777777" w:rsidR="006F0ABB" w:rsidRDefault="006F0ABB" w:rsidP="003750FA">
            <w:r>
              <w:t xml:space="preserve">We are currently working with USDA moving forward with the loan application process. At this time, no amount, interest rates or terms have been finalized. </w:t>
            </w:r>
          </w:p>
          <w:p w14:paraId="709FA644" w14:textId="783BDBF9" w:rsidR="006F0ABB" w:rsidRPr="00EA50F5" w:rsidRDefault="006F0ABB" w:rsidP="003750FA">
            <w:r>
              <w:t>The current plan is to go to bid on this project sometime this fall.</w:t>
            </w:r>
          </w:p>
        </w:tc>
        <w:tc>
          <w:tcPr>
            <w:tcW w:w="3060" w:type="dxa"/>
            <w:gridSpan w:val="3"/>
            <w:shd w:val="clear" w:color="auto" w:fill="auto"/>
          </w:tcPr>
          <w:p w14:paraId="37BA8546" w14:textId="77777777" w:rsidR="00897E9B" w:rsidRPr="00C714EB" w:rsidRDefault="00014C60" w:rsidP="00C714EB">
            <w:pPr>
              <w:pStyle w:val="TOC1"/>
            </w:pPr>
            <w:sdt>
              <w:sdtPr>
                <w:id w:val="439036342"/>
                <w:placeholder>
                  <w:docPart w:val="98482BB61F4743CB80067C671F8FF9BA"/>
                </w:placeholder>
                <w:temporary/>
                <w:showingPlcHdr/>
                <w15:appearance w15:val="hidden"/>
              </w:sdtPr>
              <w:sdtEndPr/>
              <w:sdtContent>
                <w:r w:rsidR="00897E9B" w:rsidRPr="00C714EB">
                  <w:t>Topic 03</w:t>
                </w:r>
              </w:sdtContent>
            </w:sdt>
          </w:p>
          <w:p w14:paraId="1B6CA1BD" w14:textId="0B1930FE" w:rsidR="00897E9B" w:rsidRPr="00FC2165" w:rsidRDefault="008969DE" w:rsidP="001C65D8">
            <w:pPr>
              <w:pStyle w:val="TOC2"/>
            </w:pPr>
            <w:r>
              <w:t>Fireworks: What’s</w:t>
            </w:r>
            <w:r w:rsidR="001C65D8">
              <w:t xml:space="preserve"> legal vs what’s</w:t>
            </w:r>
            <w:r>
              <w:t xml:space="preserve"> illegal? </w:t>
            </w:r>
          </w:p>
        </w:tc>
      </w:tr>
    </w:tbl>
    <w:p w14:paraId="6D0CC477" w14:textId="5F98C1E7" w:rsidR="00890A94" w:rsidRPr="00897E9B" w:rsidRDefault="00890A94" w:rsidP="00C714EB">
      <w:pPr>
        <w:pStyle w:val="NoSpacing"/>
        <w:rPr>
          <w:sz w:val="14"/>
        </w:rPr>
      </w:pPr>
      <w:r w:rsidRPr="00897E9B">
        <w:rPr>
          <w:sz w:val="14"/>
        </w:rPr>
        <w:br w:type="page"/>
      </w:r>
    </w:p>
    <w:tbl>
      <w:tblPr>
        <w:tblW w:w="5000" w:type="pct"/>
        <w:jc w:val="center"/>
        <w:tblLayout w:type="fixed"/>
        <w:tblCellMar>
          <w:left w:w="115" w:type="dxa"/>
          <w:right w:w="115" w:type="dxa"/>
        </w:tblCellMar>
        <w:tblLook w:val="0600" w:firstRow="0" w:lastRow="0" w:firstColumn="0" w:lastColumn="0" w:noHBand="1" w:noVBand="1"/>
      </w:tblPr>
      <w:tblGrid>
        <w:gridCol w:w="810"/>
        <w:gridCol w:w="1710"/>
        <w:gridCol w:w="270"/>
        <w:gridCol w:w="1338"/>
        <w:gridCol w:w="1182"/>
        <w:gridCol w:w="2466"/>
        <w:gridCol w:w="480"/>
        <w:gridCol w:w="3264"/>
      </w:tblGrid>
      <w:tr w:rsidR="0063730C" w14:paraId="019D78C7" w14:textId="77777777" w:rsidTr="00D45D40">
        <w:trPr>
          <w:trHeight w:val="540"/>
          <w:jc w:val="center"/>
        </w:trPr>
        <w:tc>
          <w:tcPr>
            <w:tcW w:w="8256" w:type="dxa"/>
            <w:gridSpan w:val="7"/>
            <w:tcMar>
              <w:left w:w="0" w:type="dxa"/>
              <w:right w:w="0" w:type="dxa"/>
            </w:tcMar>
          </w:tcPr>
          <w:p w14:paraId="1DDA08D6" w14:textId="69070E9C" w:rsidR="0063730C" w:rsidRPr="00897E9B" w:rsidRDefault="00014C60" w:rsidP="00897E9B">
            <w:pPr>
              <w:pStyle w:val="Info"/>
            </w:pPr>
            <w:sdt>
              <w:sdtPr>
                <w:id w:val="1292254209"/>
                <w:placeholder>
                  <w:docPart w:val="05E9EDCFDDD6421EBADF2AC636C23A90"/>
                </w:placeholder>
                <w:temporary/>
                <w:showingPlcHdr/>
                <w15:appearance w15:val="hidden"/>
              </w:sdtPr>
              <w:sdtEndPr/>
              <w:sdtContent>
                <w:r w:rsidR="00897E9B" w:rsidRPr="00897E9B">
                  <w:t>ISSUE NO</w:t>
                </w:r>
              </w:sdtContent>
            </w:sdt>
            <w:r w:rsidR="00897E9B" w:rsidRPr="00897E9B">
              <w:t xml:space="preserve"> </w:t>
            </w:r>
            <w:r w:rsidR="00E60399">
              <w:t>1</w:t>
            </w:r>
            <w:r w:rsidR="00897E9B" w:rsidRPr="00897E9B">
              <w:t xml:space="preserve"> |  </w:t>
            </w:r>
            <w:r w:rsidR="00E60399">
              <w:t>July 2022</w:t>
            </w:r>
            <w:r w:rsidR="00897E9B" w:rsidRPr="00897E9B">
              <w:t xml:space="preserve">  |  </w:t>
            </w:r>
            <w:r w:rsidR="00E60399">
              <w:t>vol 1</w:t>
            </w:r>
          </w:p>
        </w:tc>
        <w:tc>
          <w:tcPr>
            <w:tcW w:w="3264" w:type="dxa"/>
          </w:tcPr>
          <w:p w14:paraId="5091BA1B" w14:textId="7B62D72F" w:rsidR="0063730C" w:rsidRDefault="00AB47C2" w:rsidP="00DA3E92">
            <w:pPr>
              <w:pStyle w:val="NoSpacing"/>
              <w:rPr>
                <w:lang w:eastAsia="ja-JP"/>
              </w:rPr>
            </w:pPr>
            <w:r>
              <w:rPr>
                <w:lang w:eastAsia="ja-JP"/>
              </w:rPr>
              <w:drawing>
                <wp:anchor distT="0" distB="0" distL="114300" distR="114300" simplePos="0" relativeHeight="251669504" behindDoc="0" locked="0" layoutInCell="1" allowOverlap="1" wp14:anchorId="715015EC" wp14:editId="1F520907">
                  <wp:simplePos x="0" y="0"/>
                  <wp:positionH relativeFrom="column">
                    <wp:posOffset>-328630</wp:posOffset>
                  </wp:positionH>
                  <wp:positionV relativeFrom="paragraph">
                    <wp:posOffset>-222250</wp:posOffset>
                  </wp:positionV>
                  <wp:extent cx="2373342" cy="840397"/>
                  <wp:effectExtent l="0" t="0" r="8255" b="0"/>
                  <wp:wrapNone/>
                  <wp:docPr id="208" name="Picture 2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3342" cy="840397"/>
                          </a:xfrm>
                          <a:prstGeom prst="rect">
                            <a:avLst/>
                          </a:prstGeom>
                        </pic:spPr>
                      </pic:pic>
                    </a:graphicData>
                  </a:graphic>
                  <wp14:sizeRelH relativeFrom="margin">
                    <wp14:pctWidth>0</wp14:pctWidth>
                  </wp14:sizeRelH>
                  <wp14:sizeRelV relativeFrom="margin">
                    <wp14:pctHeight>0</wp14:pctHeight>
                  </wp14:sizeRelV>
                </wp:anchor>
              </w:drawing>
            </w:r>
          </w:p>
        </w:tc>
      </w:tr>
      <w:tr w:rsidR="0063730C" w14:paraId="7B050062" w14:textId="77777777" w:rsidTr="00D45D40">
        <w:trPr>
          <w:trHeight w:val="4743"/>
          <w:jc w:val="center"/>
        </w:trPr>
        <w:tc>
          <w:tcPr>
            <w:tcW w:w="4128" w:type="dxa"/>
            <w:gridSpan w:val="4"/>
            <w:tcMar>
              <w:left w:w="0" w:type="dxa"/>
              <w:right w:w="0" w:type="dxa"/>
            </w:tcMar>
          </w:tcPr>
          <w:p w14:paraId="5EB7CA46" w14:textId="241D76DB" w:rsidR="00B76514" w:rsidRPr="00B76514" w:rsidRDefault="00B76514" w:rsidP="00B76514">
            <w:pPr>
              <w:jc w:val="center"/>
              <w:rPr>
                <w:b/>
                <w:bCs/>
                <w:color w:val="FF0000"/>
                <w:sz w:val="28"/>
                <w:szCs w:val="36"/>
                <w:lang w:eastAsia="ja-JP"/>
              </w:rPr>
            </w:pPr>
            <w:r w:rsidRPr="00B76514">
              <w:rPr>
                <w:b/>
                <w:bCs/>
                <w:color w:val="FF0000"/>
                <w:sz w:val="28"/>
                <w:szCs w:val="36"/>
                <w:lang w:eastAsia="ja-JP"/>
              </w:rPr>
              <w:t>CODE RED NOTIFICATIONS</w:t>
            </w:r>
          </w:p>
          <w:p w14:paraId="2E712880" w14:textId="20C096F5" w:rsidR="00E60399" w:rsidRDefault="00E60399" w:rsidP="00E60399">
            <w:pPr>
              <w:rPr>
                <w:lang w:eastAsia="ja-JP"/>
              </w:rPr>
            </w:pPr>
            <w:r>
              <w:rPr>
                <w:lang w:eastAsia="ja-JP"/>
              </w:rPr>
              <w:t>We encourage all of our residents to sign up for Code Red Notifications. Th</w:t>
            </w:r>
            <w:r w:rsidR="001C65D8">
              <w:rPr>
                <w:lang w:eastAsia="ja-JP"/>
              </w:rPr>
              <w:t>is is the</w:t>
            </w:r>
            <w:r>
              <w:rPr>
                <w:lang w:eastAsia="ja-JP"/>
              </w:rPr>
              <w:t xml:space="preserve"> best way to keep our citizens informed. By signing up for Code Red Notifications you will be notified of any future water interruptions, boil orders, weather alerts, and any other local emergency situation or critical community alerts. </w:t>
            </w:r>
          </w:p>
          <w:p w14:paraId="462B92D0" w14:textId="1E95ADBC" w:rsidR="00E60399" w:rsidRDefault="00E60399" w:rsidP="00E60399">
            <w:pPr>
              <w:rPr>
                <w:lang w:eastAsia="ja-JP"/>
              </w:rPr>
            </w:pPr>
            <w:r>
              <w:rPr>
                <w:lang w:eastAsia="ja-JP"/>
              </w:rPr>
              <w:t xml:space="preserve">You can find the link on our city website under Ciy Services or you can call City Hall </w:t>
            </w:r>
            <w:r w:rsidR="001C65D8">
              <w:rPr>
                <w:lang w:eastAsia="ja-JP"/>
              </w:rPr>
              <w:t>where</w:t>
            </w:r>
            <w:r>
              <w:rPr>
                <w:lang w:eastAsia="ja-JP"/>
              </w:rPr>
              <w:t xml:space="preserve"> somone will assist you in getting signed up.</w:t>
            </w:r>
          </w:p>
          <w:p w14:paraId="10AC0703" w14:textId="77777777" w:rsidR="00E60399" w:rsidRDefault="00E60399" w:rsidP="00E60399">
            <w:pPr>
              <w:rPr>
                <w:lang w:eastAsia="ja-JP"/>
              </w:rPr>
            </w:pPr>
            <w:r>
              <w:rPr>
                <w:lang w:eastAsia="ja-JP"/>
              </w:rPr>
              <w:t xml:space="preserve">Website: </w:t>
            </w:r>
            <w:hyperlink r:id="rId12" w:history="1">
              <w:r w:rsidRPr="002A78A1">
                <w:rPr>
                  <w:rStyle w:val="Hyperlink"/>
                  <w:lang w:eastAsia="ja-JP"/>
                </w:rPr>
                <w:t>www.cityofeastdubuque.com</w:t>
              </w:r>
            </w:hyperlink>
          </w:p>
          <w:p w14:paraId="112F0B0A" w14:textId="257EEB33" w:rsidR="0063730C" w:rsidRDefault="00E60399" w:rsidP="00E60399">
            <w:pPr>
              <w:rPr>
                <w:lang w:eastAsia="ja-JP"/>
              </w:rPr>
            </w:pPr>
            <w:r>
              <w:rPr>
                <w:lang w:eastAsia="ja-JP"/>
              </w:rPr>
              <w:t>City Hall Phone Numner: 815-747-3416</w:t>
            </w:r>
          </w:p>
        </w:tc>
        <w:tc>
          <w:tcPr>
            <w:tcW w:w="7392" w:type="dxa"/>
            <w:gridSpan w:val="4"/>
          </w:tcPr>
          <w:p w14:paraId="262C08AE" w14:textId="582DCE02" w:rsidR="0063730C" w:rsidRDefault="0063730C" w:rsidP="00DA3E92">
            <w:pPr>
              <w:pStyle w:val="NoSpacing"/>
              <w:rPr>
                <w:lang w:eastAsia="ja-JP"/>
              </w:rPr>
            </w:pPr>
          </w:p>
          <w:p w14:paraId="54C74092" w14:textId="77777777" w:rsidR="00AB47C2" w:rsidRPr="00AB47C2" w:rsidRDefault="00AB47C2" w:rsidP="00AB47C2">
            <w:pPr>
              <w:tabs>
                <w:tab w:val="left" w:pos="5580"/>
              </w:tabs>
              <w:rPr>
                <w:lang w:eastAsia="ja-JP"/>
              </w:rPr>
            </w:pPr>
            <w:r>
              <w:rPr>
                <w:lang w:eastAsia="ja-JP"/>
              </w:rPr>
              <w:tab/>
            </w:r>
          </w:p>
        </w:tc>
      </w:tr>
      <w:tr w:rsidR="0063730C" w14:paraId="7A5678E4" w14:textId="77777777" w:rsidTr="00836192">
        <w:trPr>
          <w:trHeight w:val="2952"/>
          <w:jc w:val="center"/>
        </w:trPr>
        <w:tc>
          <w:tcPr>
            <w:tcW w:w="7776" w:type="dxa"/>
            <w:gridSpan w:val="6"/>
            <w:tcMar>
              <w:left w:w="0" w:type="dxa"/>
              <w:right w:w="0" w:type="dxa"/>
            </w:tcMar>
          </w:tcPr>
          <w:p w14:paraId="16E147EE" w14:textId="1D17645E" w:rsidR="00363A34" w:rsidRDefault="00363A34" w:rsidP="00363A34">
            <w:pPr>
              <w:pStyle w:val="Quote"/>
              <w:tabs>
                <w:tab w:val="left" w:pos="5415"/>
              </w:tabs>
            </w:pPr>
            <w:r>
              <w:t xml:space="preserve">Fireworks Reminder: </w:t>
            </w:r>
          </w:p>
          <w:p w14:paraId="560D7B95" w14:textId="79981778" w:rsidR="0063730C" w:rsidRDefault="00363A34" w:rsidP="00F7162C">
            <w:pPr>
              <w:ind w:right="570"/>
              <w:rPr>
                <w:lang w:eastAsia="ja-JP"/>
              </w:rPr>
            </w:pPr>
            <w:r>
              <w:t>Fireworks</w:t>
            </w:r>
            <w:r w:rsidR="00A57FA5">
              <w:t xml:space="preserve"> such as fountains, repeaters, parachutes, mortars, cake bundles, ground displays that depict a picture, essentially anything that goes “boom”</w:t>
            </w:r>
            <w:r>
              <w:t xml:space="preserve"> are illiegal. It's important to note that several well-known types of fireworks, such as firecrackers, bottle rockets and Roman candles, are not allowed in Illinois under the new regulations.</w:t>
            </w:r>
            <w:r w:rsidR="00A57FA5">
              <w:t xml:space="preserve"> </w:t>
            </w:r>
            <w:r w:rsidR="00A57FA5" w:rsidRPr="00A57FA5">
              <w:t>Novelty fireworks, such as snakes, sparklers, and party-poppers, are not regulated by the state</w:t>
            </w:r>
            <w:r w:rsidR="00A57FA5">
              <w:t>.</w:t>
            </w:r>
          </w:p>
        </w:tc>
        <w:tc>
          <w:tcPr>
            <w:tcW w:w="3744" w:type="dxa"/>
            <w:gridSpan w:val="2"/>
            <w:tcMar>
              <w:top w:w="360" w:type="dxa"/>
              <w:left w:w="360" w:type="dxa"/>
              <w:bottom w:w="360" w:type="dxa"/>
              <w:right w:w="360" w:type="dxa"/>
            </w:tcMar>
          </w:tcPr>
          <w:p w14:paraId="5E4AE595" w14:textId="21D82A63" w:rsidR="0063730C" w:rsidRDefault="00120EAA" w:rsidP="003750FA">
            <w:pPr>
              <w:rPr>
                <w:lang w:eastAsia="ja-JP"/>
              </w:rPr>
            </w:pPr>
            <w:r>
              <w:rPr>
                <w:lang w:eastAsia="ja-JP"/>
              </w:rPr>
              <w:drawing>
                <wp:anchor distT="0" distB="0" distL="114300" distR="114300" simplePos="0" relativeHeight="251664384" behindDoc="1" locked="0" layoutInCell="1" allowOverlap="1" wp14:anchorId="7CDECEF5" wp14:editId="231C6409">
                  <wp:simplePos x="0" y="0"/>
                  <wp:positionH relativeFrom="column">
                    <wp:posOffset>-384810</wp:posOffset>
                  </wp:positionH>
                  <wp:positionV relativeFrom="paragraph">
                    <wp:posOffset>-111125</wp:posOffset>
                  </wp:positionV>
                  <wp:extent cx="1743075" cy="2127544"/>
                  <wp:effectExtent l="228600" t="171450" r="200025" b="1778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3">
                            <a:extLst>
                              <a:ext uri="{28A0092B-C50C-407E-A947-70E740481C1C}">
                                <a14:useLocalDpi xmlns:a14="http://schemas.microsoft.com/office/drawing/2010/main" val="0"/>
                              </a:ext>
                            </a:extLst>
                          </a:blip>
                          <a:stretch>
                            <a:fillRect/>
                          </a:stretch>
                        </pic:blipFill>
                        <pic:spPr>
                          <a:xfrm rot="783929">
                            <a:off x="0" y="0"/>
                            <a:ext cx="1743075" cy="2127544"/>
                          </a:xfrm>
                          <a:prstGeom prst="rect">
                            <a:avLst/>
                          </a:prstGeom>
                        </pic:spPr>
                      </pic:pic>
                    </a:graphicData>
                  </a:graphic>
                  <wp14:sizeRelH relativeFrom="margin">
                    <wp14:pctWidth>0</wp14:pctWidth>
                  </wp14:sizeRelH>
                  <wp14:sizeRelV relativeFrom="margin">
                    <wp14:pctHeight>0</wp14:pctHeight>
                  </wp14:sizeRelV>
                </wp:anchor>
              </w:drawing>
            </w:r>
          </w:p>
        </w:tc>
      </w:tr>
      <w:tr w:rsidR="003750FA" w14:paraId="0F9B3C9B" w14:textId="77777777" w:rsidTr="00D45D40">
        <w:trPr>
          <w:trHeight w:val="432"/>
          <w:jc w:val="center"/>
        </w:trPr>
        <w:tc>
          <w:tcPr>
            <w:tcW w:w="5310" w:type="dxa"/>
            <w:gridSpan w:val="5"/>
            <w:tcMar>
              <w:left w:w="0" w:type="dxa"/>
              <w:right w:w="0" w:type="dxa"/>
            </w:tcMar>
          </w:tcPr>
          <w:p w14:paraId="6268B504" w14:textId="77777777" w:rsidR="003750FA" w:rsidRDefault="003750FA" w:rsidP="00DA3E92">
            <w:pPr>
              <w:pStyle w:val="NoSpacing"/>
              <w:rPr>
                <w:lang w:eastAsia="ja-JP"/>
              </w:rPr>
            </w:pPr>
          </w:p>
        </w:tc>
        <w:tc>
          <w:tcPr>
            <w:tcW w:w="6210" w:type="dxa"/>
            <w:gridSpan w:val="3"/>
          </w:tcPr>
          <w:p w14:paraId="65F553C3" w14:textId="77777777" w:rsidR="003750FA" w:rsidRDefault="003750FA" w:rsidP="00DA3E92">
            <w:pPr>
              <w:pStyle w:val="NoSpacing"/>
              <w:rPr>
                <w:lang w:eastAsia="ja-JP"/>
              </w:rPr>
            </w:pPr>
          </w:p>
        </w:tc>
      </w:tr>
      <w:tr w:rsidR="00463223" w14:paraId="1C4F83E9" w14:textId="77777777" w:rsidTr="00D45D40">
        <w:trPr>
          <w:trHeight w:val="729"/>
          <w:jc w:val="center"/>
        </w:trPr>
        <w:tc>
          <w:tcPr>
            <w:tcW w:w="5310" w:type="dxa"/>
            <w:gridSpan w:val="5"/>
            <w:tcMar>
              <w:left w:w="0" w:type="dxa"/>
              <w:right w:w="0" w:type="dxa"/>
            </w:tcMar>
          </w:tcPr>
          <w:p w14:paraId="5170B4D7" w14:textId="43A67FAB" w:rsidR="00463223" w:rsidRPr="00463223" w:rsidRDefault="00407C2F" w:rsidP="00463223">
            <w:pPr>
              <w:pStyle w:val="Heading1"/>
            </w:pPr>
            <w:r>
              <w:t>July Calendar</w:t>
            </w:r>
          </w:p>
        </w:tc>
        <w:tc>
          <w:tcPr>
            <w:tcW w:w="6210" w:type="dxa"/>
            <w:gridSpan w:val="3"/>
            <w:vMerge w:val="restart"/>
          </w:tcPr>
          <w:p w14:paraId="66106EB1" w14:textId="27A3FD21" w:rsidR="00463223" w:rsidRDefault="00074937" w:rsidP="00DA3E92">
            <w:pPr>
              <w:pStyle w:val="NoSpacing"/>
              <w:rPr>
                <w:lang w:eastAsia="ja-JP"/>
              </w:rPr>
            </w:pPr>
            <w:r>
              <w:rPr>
                <w:sz w:val="18"/>
              </w:rPr>
              <mc:AlternateContent>
                <mc:Choice Requires="wps">
                  <w:drawing>
                    <wp:anchor distT="0" distB="0" distL="114300" distR="114300" simplePos="0" relativeHeight="251662336" behindDoc="0" locked="0" layoutInCell="1" allowOverlap="1" wp14:anchorId="40075E22" wp14:editId="1D76168D">
                      <wp:simplePos x="0" y="0"/>
                      <wp:positionH relativeFrom="column">
                        <wp:posOffset>1962150</wp:posOffset>
                      </wp:positionH>
                      <wp:positionV relativeFrom="paragraph">
                        <wp:posOffset>55245</wp:posOffset>
                      </wp:positionV>
                      <wp:extent cx="1691640" cy="1600200"/>
                      <wp:effectExtent l="0" t="0" r="3810" b="0"/>
                      <wp:wrapNone/>
                      <wp:docPr id="101" name="Rectangle 101"/>
                      <wp:cNvGraphicFramePr/>
                      <a:graphic xmlns:a="http://schemas.openxmlformats.org/drawingml/2006/main">
                        <a:graphicData uri="http://schemas.microsoft.com/office/word/2010/wordprocessingShape">
                          <wps:wsp>
                            <wps:cNvSpPr/>
                            <wps:spPr>
                              <a:xfrm>
                                <a:off x="0" y="0"/>
                                <a:ext cx="1691640" cy="1600200"/>
                              </a:xfrm>
                              <a:prstGeom prst="rect">
                                <a:avLst/>
                              </a:prstGeom>
                              <a:blipFill>
                                <a:blip r:embed="rId14">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29149" id="Rectangle 101" o:spid="_x0000_s1026" style="position:absolute;margin-left:154.5pt;margin-top:4.35pt;width:133.2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" stroked="f" strokeweight="1.25pt">
                      <v:fill r:id="rId15" o:title="" recolor="t" rotate="t" type="frame"/>
                    </v:rect>
                  </w:pict>
                </mc:Fallback>
              </mc:AlternateContent>
            </w:r>
            <w:r>
              <w:rPr>
                <w:sz w:val="18"/>
              </w:rPr>
              <mc:AlternateContent>
                <mc:Choice Requires="wps">
                  <w:drawing>
                    <wp:anchor distT="0" distB="0" distL="114300" distR="114300" simplePos="0" relativeHeight="251660288" behindDoc="0" locked="0" layoutInCell="1" allowOverlap="1" wp14:anchorId="6F6129DB" wp14:editId="00F84B40">
                      <wp:simplePos x="0" y="0"/>
                      <wp:positionH relativeFrom="column">
                        <wp:posOffset>133350</wp:posOffset>
                      </wp:positionH>
                      <wp:positionV relativeFrom="paragraph">
                        <wp:posOffset>53975</wp:posOffset>
                      </wp:positionV>
                      <wp:extent cx="1691640" cy="1600200"/>
                      <wp:effectExtent l="0" t="0" r="3810" b="0"/>
                      <wp:wrapNone/>
                      <wp:docPr id="100" name="Rectangle 100"/>
                      <wp:cNvGraphicFramePr/>
                      <a:graphic xmlns:a="http://schemas.openxmlformats.org/drawingml/2006/main">
                        <a:graphicData uri="http://schemas.microsoft.com/office/word/2010/wordprocessingShape">
                          <wps:wsp>
                            <wps:cNvSpPr/>
                            <wps:spPr>
                              <a:xfrm>
                                <a:off x="0" y="0"/>
                                <a:ext cx="1691640" cy="1600200"/>
                              </a:xfrm>
                              <a:prstGeom prst="rect">
                                <a:avLst/>
                              </a:prstGeom>
                              <a:blipFill>
                                <a:blip r:embed="rId1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C1B47" id="Rectangle 100" o:spid="_x0000_s1026" style="position:absolute;margin-left:10.5pt;margin-top:4.25pt;width:133.2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" stroked="f" strokeweight="1.25pt">
                      <v:fill r:id="rId17" o:title="" recolor="t" rotate="t" type="frame"/>
                    </v:rect>
                  </w:pict>
                </mc:Fallback>
              </mc:AlternateContent>
            </w:r>
          </w:p>
          <w:p w14:paraId="73A00CCA" w14:textId="37F64441" w:rsidR="00A030E1" w:rsidRPr="00A030E1" w:rsidRDefault="00A030E1" w:rsidP="00A030E1">
            <w:pPr>
              <w:rPr>
                <w:lang w:eastAsia="ja-JP"/>
              </w:rPr>
            </w:pPr>
          </w:p>
          <w:p w14:paraId="4A543809" w14:textId="53B18122" w:rsidR="00A030E1" w:rsidRPr="00A030E1" w:rsidRDefault="00A030E1" w:rsidP="00A030E1">
            <w:pPr>
              <w:rPr>
                <w:lang w:eastAsia="ja-JP"/>
              </w:rPr>
            </w:pPr>
          </w:p>
          <w:p w14:paraId="5E3A8C36" w14:textId="1D6EE21C" w:rsidR="00A030E1" w:rsidRDefault="00A030E1" w:rsidP="00A030E1">
            <w:pPr>
              <w:rPr>
                <w:lang w:eastAsia="ja-JP"/>
              </w:rPr>
            </w:pPr>
          </w:p>
          <w:p w14:paraId="6BD66E39" w14:textId="2EC7EBB8" w:rsidR="00A030E1" w:rsidRPr="00A030E1" w:rsidRDefault="00A030E1" w:rsidP="00A030E1">
            <w:pPr>
              <w:tabs>
                <w:tab w:val="left" w:pos="3780"/>
              </w:tabs>
              <w:rPr>
                <w:lang w:eastAsia="ja-JP"/>
              </w:rPr>
            </w:pPr>
            <w:r>
              <w:rPr>
                <w:lang w:eastAsia="ja-JP"/>
              </w:rPr>
              <w:tab/>
            </w:r>
          </w:p>
        </w:tc>
      </w:tr>
      <w:tr w:rsidR="00D45D40" w14:paraId="31053816" w14:textId="77777777" w:rsidTr="00D45D40">
        <w:trPr>
          <w:trHeight w:val="81"/>
          <w:jc w:val="center"/>
        </w:trPr>
        <w:tc>
          <w:tcPr>
            <w:tcW w:w="810" w:type="dxa"/>
            <w:shd w:val="clear" w:color="auto" w:fill="629DD1" w:themeFill="accent2"/>
            <w:tcMar>
              <w:left w:w="0" w:type="dxa"/>
              <w:right w:w="0" w:type="dxa"/>
            </w:tcMar>
          </w:tcPr>
          <w:p w14:paraId="31843738" w14:textId="77777777" w:rsidR="00D45D40" w:rsidRPr="00463223" w:rsidRDefault="00D45D40" w:rsidP="00463223">
            <w:pPr>
              <w:pStyle w:val="NoSpacing"/>
              <w:rPr>
                <w:sz w:val="10"/>
                <w:szCs w:val="10"/>
              </w:rPr>
            </w:pPr>
          </w:p>
        </w:tc>
        <w:tc>
          <w:tcPr>
            <w:tcW w:w="1710" w:type="dxa"/>
          </w:tcPr>
          <w:p w14:paraId="38473450" w14:textId="77777777" w:rsidR="00D45D40" w:rsidRPr="00463223" w:rsidRDefault="00D45D40" w:rsidP="00463223">
            <w:pPr>
              <w:pStyle w:val="NoSpacing"/>
              <w:rPr>
                <w:sz w:val="10"/>
                <w:szCs w:val="10"/>
              </w:rPr>
            </w:pPr>
          </w:p>
        </w:tc>
        <w:tc>
          <w:tcPr>
            <w:tcW w:w="270" w:type="dxa"/>
          </w:tcPr>
          <w:p w14:paraId="1EAEBA28" w14:textId="77777777" w:rsidR="00D45D40" w:rsidRPr="00463223" w:rsidRDefault="00D45D40" w:rsidP="00463223">
            <w:pPr>
              <w:pStyle w:val="NoSpacing"/>
              <w:rPr>
                <w:sz w:val="10"/>
                <w:szCs w:val="10"/>
              </w:rPr>
            </w:pPr>
          </w:p>
        </w:tc>
        <w:tc>
          <w:tcPr>
            <w:tcW w:w="2520" w:type="dxa"/>
            <w:gridSpan w:val="2"/>
          </w:tcPr>
          <w:p w14:paraId="302842E2" w14:textId="77777777" w:rsidR="00D45D40" w:rsidRPr="00463223" w:rsidRDefault="00D45D40" w:rsidP="00463223">
            <w:pPr>
              <w:pStyle w:val="NoSpacing"/>
              <w:rPr>
                <w:sz w:val="10"/>
                <w:szCs w:val="10"/>
              </w:rPr>
            </w:pPr>
          </w:p>
        </w:tc>
        <w:tc>
          <w:tcPr>
            <w:tcW w:w="6210" w:type="dxa"/>
            <w:gridSpan w:val="3"/>
            <w:vMerge/>
          </w:tcPr>
          <w:p w14:paraId="139AB457" w14:textId="77777777" w:rsidR="00D45D40" w:rsidRDefault="00D45D40" w:rsidP="00DA3E92">
            <w:pPr>
              <w:pStyle w:val="NoSpacing"/>
              <w:rPr>
                <w:lang w:eastAsia="ja-JP"/>
              </w:rPr>
            </w:pPr>
          </w:p>
        </w:tc>
      </w:tr>
      <w:tr w:rsidR="00463223" w14:paraId="669C8705" w14:textId="77777777" w:rsidTr="00D45D40">
        <w:trPr>
          <w:trHeight w:val="1674"/>
          <w:jc w:val="center"/>
        </w:trPr>
        <w:tc>
          <w:tcPr>
            <w:tcW w:w="2520" w:type="dxa"/>
            <w:gridSpan w:val="2"/>
            <w:tcMar>
              <w:left w:w="0" w:type="dxa"/>
              <w:right w:w="0" w:type="dxa"/>
            </w:tcMar>
          </w:tcPr>
          <w:p w14:paraId="30456C99" w14:textId="0AE5EC09" w:rsidR="00463223" w:rsidRDefault="00407C2F" w:rsidP="00D45D40">
            <w:pPr>
              <w:pStyle w:val="Heading2"/>
            </w:pPr>
            <w:r>
              <w:t>04</w:t>
            </w:r>
          </w:p>
          <w:p w14:paraId="726403CB" w14:textId="19CD8A88" w:rsidR="00463223" w:rsidRPr="00463223" w:rsidRDefault="00407C2F" w:rsidP="00D45D40">
            <w:pPr>
              <w:pStyle w:val="Services"/>
            </w:pPr>
            <w:r w:rsidRPr="00AB1F73">
              <w:rPr>
                <w:color w:val="FF0000"/>
              </w:rPr>
              <w:t>City offices closed for Independence Day</w:t>
            </w:r>
          </w:p>
        </w:tc>
        <w:tc>
          <w:tcPr>
            <w:tcW w:w="270" w:type="dxa"/>
          </w:tcPr>
          <w:p w14:paraId="01F27744" w14:textId="77777777" w:rsidR="00463223" w:rsidRPr="00463223" w:rsidRDefault="00463223" w:rsidP="00463223">
            <w:pPr>
              <w:pStyle w:val="NoSpacing"/>
            </w:pPr>
          </w:p>
        </w:tc>
        <w:tc>
          <w:tcPr>
            <w:tcW w:w="2520" w:type="dxa"/>
            <w:gridSpan w:val="2"/>
          </w:tcPr>
          <w:p w14:paraId="4DD60A33" w14:textId="658AE6D9" w:rsidR="00463223" w:rsidRPr="00D45D40" w:rsidRDefault="00407C2F" w:rsidP="00D45D40">
            <w:pPr>
              <w:pStyle w:val="Heading2"/>
            </w:pPr>
            <w:r>
              <w:t>05</w:t>
            </w:r>
          </w:p>
          <w:p w14:paraId="27521D99" w14:textId="270E523B" w:rsidR="00407C2F" w:rsidRPr="00463223" w:rsidRDefault="00AB1F73" w:rsidP="00074937">
            <w:pPr>
              <w:pStyle w:val="Services"/>
            </w:pPr>
            <w:r>
              <w:t xml:space="preserve">6:00 pm: </w:t>
            </w:r>
            <w:r w:rsidR="00407C2F">
              <w:t>City Council Meeting</w:t>
            </w:r>
          </w:p>
        </w:tc>
        <w:tc>
          <w:tcPr>
            <w:tcW w:w="6210" w:type="dxa"/>
            <w:gridSpan w:val="3"/>
            <w:vMerge/>
          </w:tcPr>
          <w:p w14:paraId="1446439C" w14:textId="77777777" w:rsidR="00463223" w:rsidRDefault="00463223" w:rsidP="00DA3E92">
            <w:pPr>
              <w:pStyle w:val="NoSpacing"/>
              <w:rPr>
                <w:lang w:eastAsia="ja-JP"/>
              </w:rPr>
            </w:pPr>
          </w:p>
        </w:tc>
      </w:tr>
      <w:tr w:rsidR="00463223" w14:paraId="33E642AE" w14:textId="77777777" w:rsidTr="00D45D40">
        <w:trPr>
          <w:trHeight w:val="1152"/>
          <w:jc w:val="center"/>
        </w:trPr>
        <w:tc>
          <w:tcPr>
            <w:tcW w:w="2520" w:type="dxa"/>
            <w:gridSpan w:val="2"/>
            <w:tcMar>
              <w:left w:w="0" w:type="dxa"/>
              <w:right w:w="0" w:type="dxa"/>
            </w:tcMar>
          </w:tcPr>
          <w:p w14:paraId="1DF4B25F" w14:textId="0CECFBE7" w:rsidR="00D45D40" w:rsidRDefault="00407C2F" w:rsidP="00D45D40">
            <w:pPr>
              <w:pStyle w:val="Heading2"/>
            </w:pPr>
            <w:r>
              <w:t>11</w:t>
            </w:r>
          </w:p>
          <w:p w14:paraId="18F58694" w14:textId="157BECF0" w:rsidR="00463223" w:rsidRDefault="00AB1F73" w:rsidP="00D45D40">
            <w:pPr>
              <w:pStyle w:val="Services"/>
            </w:pPr>
            <w:r>
              <w:t xml:space="preserve">5:00 pm: </w:t>
            </w:r>
            <w:r w:rsidR="00407C2F">
              <w:t>Zoning Board of Appeals Meeting</w:t>
            </w:r>
            <w:r>
              <w:t>.</w:t>
            </w:r>
          </w:p>
          <w:p w14:paraId="71C879D1" w14:textId="41552C1A" w:rsidR="00407C2F" w:rsidRDefault="00AB1F73" w:rsidP="00D45D40">
            <w:pPr>
              <w:pStyle w:val="Services"/>
            </w:pPr>
            <w:r>
              <w:t>6:</w:t>
            </w:r>
            <w:r w:rsidR="00423775">
              <w:t>3</w:t>
            </w:r>
            <w:r>
              <w:t xml:space="preserve">0 pm: </w:t>
            </w:r>
            <w:r w:rsidR="00407C2F">
              <w:t xml:space="preserve">City Council Meeting </w:t>
            </w:r>
          </w:p>
          <w:p w14:paraId="4F6B9B09" w14:textId="4E3D798B" w:rsidR="00407C2F" w:rsidRPr="00463223" w:rsidRDefault="00407C2F" w:rsidP="00D45D40">
            <w:pPr>
              <w:pStyle w:val="Services"/>
            </w:pPr>
          </w:p>
        </w:tc>
        <w:tc>
          <w:tcPr>
            <w:tcW w:w="270" w:type="dxa"/>
          </w:tcPr>
          <w:p w14:paraId="6E278EC5" w14:textId="77777777" w:rsidR="00463223" w:rsidRPr="00463223" w:rsidRDefault="00463223" w:rsidP="00463223">
            <w:pPr>
              <w:pStyle w:val="NoSpacing"/>
            </w:pPr>
          </w:p>
        </w:tc>
        <w:tc>
          <w:tcPr>
            <w:tcW w:w="2520" w:type="dxa"/>
            <w:gridSpan w:val="2"/>
          </w:tcPr>
          <w:p w14:paraId="7E9D07FC" w14:textId="3D9126B6" w:rsidR="00463223" w:rsidRPr="00D45D40" w:rsidRDefault="000A07E8" w:rsidP="00D45D40">
            <w:pPr>
              <w:pStyle w:val="Heading2"/>
            </w:pPr>
            <w:r>
              <w:t>18</w:t>
            </w:r>
          </w:p>
          <w:p w14:paraId="54314699" w14:textId="6A3E09E5" w:rsidR="00E84432" w:rsidRDefault="000A07E8" w:rsidP="00D45D40">
            <w:pPr>
              <w:pStyle w:val="Services"/>
            </w:pPr>
            <w:r>
              <w:t>6</w:t>
            </w:r>
            <w:r w:rsidR="00AB1F73">
              <w:t xml:space="preserve">:00 pm: </w:t>
            </w:r>
            <w:r>
              <w:t>City Council Meeting</w:t>
            </w:r>
            <w:r w:rsidR="00407C2F">
              <w:t xml:space="preserve"> </w:t>
            </w:r>
          </w:p>
          <w:p w14:paraId="690E9112" w14:textId="77777777" w:rsidR="004B4A9E" w:rsidRDefault="004B4A9E" w:rsidP="00D45D40">
            <w:pPr>
              <w:pStyle w:val="Services"/>
            </w:pPr>
          </w:p>
          <w:p w14:paraId="69484874" w14:textId="59329E7F" w:rsidR="00E84432" w:rsidRPr="00463223" w:rsidRDefault="00E84432" w:rsidP="00074937">
            <w:pPr>
              <w:pStyle w:val="Heading2"/>
            </w:pPr>
          </w:p>
        </w:tc>
        <w:tc>
          <w:tcPr>
            <w:tcW w:w="6210" w:type="dxa"/>
            <w:gridSpan w:val="3"/>
            <w:vMerge/>
          </w:tcPr>
          <w:p w14:paraId="1510785D" w14:textId="77777777" w:rsidR="00463223" w:rsidRDefault="00463223" w:rsidP="00DA3E92">
            <w:pPr>
              <w:pStyle w:val="NoSpacing"/>
              <w:rPr>
                <w:lang w:eastAsia="ja-JP"/>
              </w:rPr>
            </w:pPr>
          </w:p>
        </w:tc>
      </w:tr>
    </w:tbl>
    <w:p w14:paraId="4D314B0A" w14:textId="77777777" w:rsidR="009513FF" w:rsidRDefault="009513FF" w:rsidP="00DA3E92">
      <w:pPr>
        <w:spacing w:before="0" w:after="0"/>
        <w:rPr>
          <w:sz w:val="12"/>
        </w:rPr>
        <w:sectPr w:rsidR="009513FF" w:rsidSect="004B4A9E">
          <w:headerReference w:type="even" r:id="rId18"/>
          <w:headerReference w:type="default" r:id="rId19"/>
          <w:footerReference w:type="even" r:id="rId20"/>
          <w:footerReference w:type="default" r:id="rId21"/>
          <w:headerReference w:type="first" r:id="rId22"/>
          <w:footerReference w:type="first" r:id="rId23"/>
          <w:pgSz w:w="12240" w:h="15840"/>
          <w:pgMar w:top="360" w:right="360" w:bottom="360" w:left="360" w:header="288" w:footer="237" w:gutter="0"/>
          <w:cols w:space="720"/>
          <w:titlePg/>
          <w:docGrid w:linePitch="360"/>
        </w:sectPr>
      </w:pPr>
    </w:p>
    <w:p w14:paraId="2398DE36" w14:textId="4EF973EF" w:rsidR="004E6F6A" w:rsidRDefault="00F02B46" w:rsidP="00DA3E92">
      <w:pPr>
        <w:spacing w:before="0" w:after="0"/>
        <w:rPr>
          <w:sz w:val="12"/>
        </w:rPr>
      </w:pPr>
      <w:r>
        <w:rPr>
          <w:sz w:val="12"/>
        </w:rPr>
        <w:drawing>
          <wp:anchor distT="0" distB="0" distL="114300" distR="114300" simplePos="0" relativeHeight="251663360" behindDoc="1" locked="0" layoutInCell="1" allowOverlap="1" wp14:anchorId="478B5EC5" wp14:editId="303E7B65">
            <wp:simplePos x="0" y="0"/>
            <wp:positionH relativeFrom="column">
              <wp:posOffset>-210185</wp:posOffset>
            </wp:positionH>
            <wp:positionV relativeFrom="paragraph">
              <wp:posOffset>150495</wp:posOffset>
            </wp:positionV>
            <wp:extent cx="2143125" cy="2143125"/>
            <wp:effectExtent l="0" t="0" r="9525" b="9525"/>
            <wp:wrapNone/>
            <wp:docPr id="102" name="Picture 10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6596ACB0" w14:textId="61993E57" w:rsidR="000124BB" w:rsidRPr="000124BB" w:rsidRDefault="000124BB" w:rsidP="000124BB">
      <w:pPr>
        <w:rPr>
          <w:sz w:val="12"/>
        </w:rPr>
      </w:pPr>
    </w:p>
    <w:p w14:paraId="0F09F86F" w14:textId="0C8C82EF" w:rsidR="000124BB" w:rsidRPr="000124BB" w:rsidRDefault="000124BB" w:rsidP="000124BB">
      <w:pPr>
        <w:rPr>
          <w:sz w:val="12"/>
        </w:rPr>
      </w:pPr>
    </w:p>
    <w:p w14:paraId="0587BEAE" w14:textId="4F0DCBD3" w:rsidR="000124BB" w:rsidRPr="000124BB" w:rsidRDefault="000124BB" w:rsidP="000124BB">
      <w:pPr>
        <w:rPr>
          <w:sz w:val="12"/>
        </w:rPr>
      </w:pPr>
    </w:p>
    <w:p w14:paraId="08BAE1CA" w14:textId="0474AC1F" w:rsidR="000124BB" w:rsidRPr="000124BB" w:rsidRDefault="000124BB" w:rsidP="000124BB">
      <w:pPr>
        <w:rPr>
          <w:sz w:val="12"/>
        </w:rPr>
      </w:pPr>
    </w:p>
    <w:p w14:paraId="0AFBDB69" w14:textId="76EEA31C" w:rsidR="000124BB" w:rsidRPr="000124BB" w:rsidRDefault="000124BB" w:rsidP="000124BB">
      <w:pPr>
        <w:rPr>
          <w:sz w:val="12"/>
        </w:rPr>
      </w:pPr>
    </w:p>
    <w:p w14:paraId="221BEE8A" w14:textId="249AED7D" w:rsidR="000124BB" w:rsidRPr="000124BB" w:rsidRDefault="000124BB" w:rsidP="000124BB">
      <w:pPr>
        <w:rPr>
          <w:sz w:val="12"/>
        </w:rPr>
      </w:pPr>
    </w:p>
    <w:p w14:paraId="6695A794" w14:textId="164ACA6F" w:rsidR="000124BB" w:rsidRPr="000124BB" w:rsidRDefault="000124BB" w:rsidP="000124BB">
      <w:pPr>
        <w:rPr>
          <w:sz w:val="12"/>
        </w:rPr>
      </w:pPr>
    </w:p>
    <w:p w14:paraId="4E44CCDB" w14:textId="4073C0CE" w:rsidR="000124BB" w:rsidRPr="000124BB" w:rsidRDefault="000124BB" w:rsidP="000124BB">
      <w:pPr>
        <w:rPr>
          <w:sz w:val="12"/>
        </w:rPr>
      </w:pPr>
    </w:p>
    <w:p w14:paraId="33B8711C" w14:textId="45D80395" w:rsidR="000124BB" w:rsidRDefault="000124BB" w:rsidP="000124BB">
      <w:pPr>
        <w:rPr>
          <w:sz w:val="12"/>
        </w:rPr>
      </w:pPr>
    </w:p>
    <w:p w14:paraId="045A1689" w14:textId="77777777" w:rsidR="00F43779" w:rsidRDefault="00F43779" w:rsidP="00F43779">
      <w:pPr>
        <w:tabs>
          <w:tab w:val="left" w:pos="975"/>
        </w:tabs>
        <w:spacing w:before="0" w:after="0"/>
        <w:rPr>
          <w:sz w:val="12"/>
        </w:rPr>
      </w:pPr>
    </w:p>
    <w:p w14:paraId="192776AC" w14:textId="483069DD" w:rsidR="000124BB" w:rsidRPr="00AE6201" w:rsidRDefault="000124BB" w:rsidP="00F43779">
      <w:pPr>
        <w:tabs>
          <w:tab w:val="left" w:pos="975"/>
        </w:tabs>
        <w:spacing w:before="0" w:after="0"/>
        <w:rPr>
          <w:sz w:val="28"/>
          <w:szCs w:val="52"/>
        </w:rPr>
      </w:pPr>
      <w:r w:rsidRPr="00AE6201">
        <w:rPr>
          <w:sz w:val="28"/>
          <w:szCs w:val="52"/>
        </w:rPr>
        <w:t xml:space="preserve">The </w:t>
      </w:r>
      <w:r w:rsidR="00F43779" w:rsidRPr="00AE6201">
        <w:rPr>
          <w:sz w:val="28"/>
          <w:szCs w:val="52"/>
        </w:rPr>
        <w:t>C</w:t>
      </w:r>
      <w:r w:rsidRPr="00AE6201">
        <w:rPr>
          <w:sz w:val="28"/>
          <w:szCs w:val="52"/>
        </w:rPr>
        <w:t>ity of East Dubuque is partnering with the East Dubuque School District</w:t>
      </w:r>
      <w:r w:rsidR="00F43779" w:rsidRPr="00AE6201">
        <w:rPr>
          <w:sz w:val="28"/>
          <w:szCs w:val="52"/>
        </w:rPr>
        <w:t xml:space="preserve"> to </w:t>
      </w:r>
    </w:p>
    <w:p w14:paraId="60ADFC8F" w14:textId="40EC5A5E" w:rsidR="00AE6201" w:rsidRPr="00AE6201" w:rsidRDefault="00DB416F" w:rsidP="00F43779">
      <w:pPr>
        <w:tabs>
          <w:tab w:val="left" w:pos="975"/>
        </w:tabs>
        <w:spacing w:before="0" w:after="0"/>
        <w:rPr>
          <w:sz w:val="28"/>
          <w:szCs w:val="52"/>
        </w:rPr>
      </w:pPr>
      <w:r>
        <w:rPr>
          <w:sz w:val="28"/>
          <w:szCs w:val="52"/>
        </w:rPr>
        <w:t>i</w:t>
      </w:r>
      <w:r w:rsidR="00F43779" w:rsidRPr="00AE6201">
        <w:rPr>
          <w:sz w:val="28"/>
          <w:szCs w:val="52"/>
        </w:rPr>
        <w:t xml:space="preserve">mplement a SRO Program. Our goal and number one priority is to promote </w:t>
      </w:r>
    </w:p>
    <w:p w14:paraId="2D21BD7A" w14:textId="6BFD6C31" w:rsidR="00A030E1" w:rsidRDefault="00F43779" w:rsidP="00AE6201">
      <w:pPr>
        <w:tabs>
          <w:tab w:val="left" w:pos="975"/>
        </w:tabs>
        <w:spacing w:before="0" w:after="0"/>
        <w:rPr>
          <w:sz w:val="28"/>
          <w:szCs w:val="52"/>
        </w:rPr>
      </w:pPr>
      <w:r w:rsidRPr="00AE6201">
        <w:rPr>
          <w:sz w:val="28"/>
          <w:szCs w:val="52"/>
        </w:rPr>
        <w:t>a safe</w:t>
      </w:r>
      <w:r w:rsidR="00AE6201" w:rsidRPr="00AE6201">
        <w:rPr>
          <w:sz w:val="28"/>
          <w:szCs w:val="52"/>
        </w:rPr>
        <w:t xml:space="preserve"> </w:t>
      </w:r>
      <w:r w:rsidRPr="00AE6201">
        <w:rPr>
          <w:sz w:val="28"/>
          <w:szCs w:val="52"/>
        </w:rPr>
        <w:t xml:space="preserve">environment for the students and staff. </w:t>
      </w:r>
    </w:p>
    <w:p w14:paraId="742C8158" w14:textId="4C896D23" w:rsidR="00074937" w:rsidRPr="00074937" w:rsidRDefault="00BD52F5" w:rsidP="00074937">
      <w:pPr>
        <w:rPr>
          <w:sz w:val="28"/>
          <w:szCs w:val="52"/>
        </w:rPr>
      </w:pPr>
      <w:r w:rsidRPr="00BD52F5">
        <w:rPr>
          <w:sz w:val="28"/>
          <w:szCs w:val="52"/>
        </w:rPr>
        <mc:AlternateContent>
          <mc:Choice Requires="wps">
            <w:drawing>
              <wp:anchor distT="45720" distB="45720" distL="114300" distR="114300" simplePos="0" relativeHeight="251667456" behindDoc="1" locked="0" layoutInCell="1" allowOverlap="1" wp14:anchorId="648FE445" wp14:editId="49686379">
                <wp:simplePos x="0" y="0"/>
                <wp:positionH relativeFrom="column">
                  <wp:posOffset>734870</wp:posOffset>
                </wp:positionH>
                <wp:positionV relativeFrom="paragraph">
                  <wp:posOffset>295910</wp:posOffset>
                </wp:positionV>
                <wp:extent cx="5882347" cy="1819275"/>
                <wp:effectExtent l="0" t="0" r="2349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347" cy="1819275"/>
                        </a:xfrm>
                        <a:prstGeom prst="rect">
                          <a:avLst/>
                        </a:prstGeom>
                        <a:solidFill>
                          <a:srgbClr val="FFFFFF"/>
                        </a:solidFill>
                        <a:ln w="9525">
                          <a:solidFill>
                            <a:srgbClr val="000000"/>
                          </a:solidFill>
                          <a:miter lim="800000"/>
                          <a:headEnd/>
                          <a:tailEnd/>
                        </a:ln>
                      </wps:spPr>
                      <wps:txbx>
                        <w:txbxContent>
                          <w:p w14:paraId="1717529E" w14:textId="1D5D8791" w:rsidR="00BD52F5" w:rsidRPr="002517DA" w:rsidRDefault="00BD52F5" w:rsidP="005919DE">
                            <w:pPr>
                              <w:jc w:val="center"/>
                              <w:rPr>
                                <w:b/>
                                <w:bCs/>
                                <w:sz w:val="28"/>
                                <w:szCs w:val="36"/>
                                <w:u w:val="dotDotDash"/>
                              </w:rPr>
                            </w:pPr>
                            <w:r w:rsidRPr="002517DA">
                              <w:rPr>
                                <w:b/>
                                <w:bCs/>
                                <w:sz w:val="28"/>
                                <w:szCs w:val="36"/>
                                <w:u w:val="dotDotDash"/>
                              </w:rPr>
                              <w:t>Current City Projects:</w:t>
                            </w:r>
                          </w:p>
                          <w:p w14:paraId="28267721" w14:textId="4C56E5B6" w:rsidR="00BD52F5" w:rsidRDefault="00BD52F5" w:rsidP="005919DE">
                            <w:r>
                              <w:t xml:space="preserve">Beecher Street Project: </w:t>
                            </w:r>
                            <w:r w:rsidR="004805BD">
                              <w:t>Currently working on the curb and gutter. Once those are finished, the sidewalk will be next.</w:t>
                            </w:r>
                          </w:p>
                          <w:p w14:paraId="116F9089" w14:textId="470C990A" w:rsidR="005F18CF" w:rsidRDefault="005F18CF" w:rsidP="005919DE">
                            <w:r>
                              <w:t>Water Tower Project:</w:t>
                            </w:r>
                          </w:p>
                          <w:p w14:paraId="3CB7547A" w14:textId="64DD1B5C" w:rsidR="004805BD" w:rsidRDefault="004805BD" w:rsidP="005919DE">
                            <w:r>
                              <w:t>Water System Improvement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FE445" id="_x0000_t202" coordsize="21600,21600" o:spt="202" path="m,l,21600r21600,l21600,xe">
                <v:stroke joinstyle="miter"/>
                <v:path gradientshapeok="t" o:connecttype="rect"/>
              </v:shapetype>
              <v:shape id="Text Box 2" o:spid="_x0000_s1026" type="#_x0000_t202" style="position:absolute;margin-left:57.85pt;margin-top:23.3pt;width:463.2pt;height:143.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">
                <v:textbox>
                  <w:txbxContent>
                    <w:p w14:paraId="1717529E" w14:textId="1D5D8791" w:rsidR="00BD52F5" w:rsidRPr="002517DA" w:rsidRDefault="00BD52F5" w:rsidP="005919DE">
                      <w:pPr>
                        <w:jc w:val="center"/>
                        <w:rPr>
                          <w:b/>
                          <w:bCs/>
                          <w:sz w:val="28"/>
                          <w:szCs w:val="36"/>
                          <w:u w:val="dotDotDash"/>
                        </w:rPr>
                      </w:pPr>
                      <w:r w:rsidRPr="002517DA">
                        <w:rPr>
                          <w:b/>
                          <w:bCs/>
                          <w:sz w:val="28"/>
                          <w:szCs w:val="36"/>
                          <w:u w:val="dotDotDash"/>
                        </w:rPr>
                        <w:t>Current City Projects:</w:t>
                      </w:r>
                    </w:p>
                    <w:p w14:paraId="28267721" w14:textId="4C56E5B6" w:rsidR="00BD52F5" w:rsidRDefault="00BD52F5" w:rsidP="005919DE">
                      <w:r>
                        <w:t xml:space="preserve">Beecher Street Project: </w:t>
                      </w:r>
                      <w:r w:rsidR="004805BD">
                        <w:t>Currently working on the curb and gutter. Once those are finished, the sidewalk will be next.</w:t>
                      </w:r>
                    </w:p>
                    <w:p w14:paraId="116F9089" w14:textId="470C990A" w:rsidR="005F18CF" w:rsidRDefault="005F18CF" w:rsidP="005919DE">
                      <w:r>
                        <w:t>Water Tower Project:</w:t>
                      </w:r>
                    </w:p>
                    <w:p w14:paraId="3CB7547A" w14:textId="64DD1B5C" w:rsidR="004805BD" w:rsidRDefault="004805BD" w:rsidP="005919DE">
                      <w:r>
                        <w:t>Water System Improvement Project:</w:t>
                      </w:r>
                    </w:p>
                  </w:txbxContent>
                </v:textbox>
              </v:shape>
            </w:pict>
          </mc:Fallback>
        </mc:AlternateContent>
      </w:r>
    </w:p>
    <w:p w14:paraId="25613FB4" w14:textId="688DCDE4" w:rsidR="00074937" w:rsidRPr="00074937" w:rsidRDefault="00074937" w:rsidP="00074937">
      <w:pPr>
        <w:rPr>
          <w:sz w:val="28"/>
          <w:szCs w:val="52"/>
        </w:rPr>
      </w:pPr>
    </w:p>
    <w:p w14:paraId="035319EF" w14:textId="30729484" w:rsidR="00074937" w:rsidRPr="00074937" w:rsidRDefault="00074937" w:rsidP="00074937">
      <w:pPr>
        <w:rPr>
          <w:sz w:val="28"/>
          <w:szCs w:val="52"/>
        </w:rPr>
      </w:pPr>
    </w:p>
    <w:p w14:paraId="4D31C311" w14:textId="09DED8C9" w:rsidR="00074937" w:rsidRPr="00074937" w:rsidRDefault="002517DA" w:rsidP="00074937">
      <w:pPr>
        <w:rPr>
          <w:sz w:val="28"/>
          <w:szCs w:val="52"/>
        </w:rPr>
      </w:pPr>
      <w:r>
        <w:rPr>
          <w:sz w:val="28"/>
          <w:szCs w:val="52"/>
        </w:rPr>
        <w:drawing>
          <wp:anchor distT="0" distB="0" distL="114300" distR="114300" simplePos="0" relativeHeight="251665408" behindDoc="0" locked="0" layoutInCell="1" allowOverlap="1" wp14:anchorId="2205E7D4" wp14:editId="14A3B983">
            <wp:simplePos x="0" y="0"/>
            <wp:positionH relativeFrom="column">
              <wp:posOffset>5947769</wp:posOffset>
            </wp:positionH>
            <wp:positionV relativeFrom="paragraph">
              <wp:posOffset>157481</wp:posOffset>
            </wp:positionV>
            <wp:extent cx="1660712" cy="1371600"/>
            <wp:effectExtent l="152400" t="190500" r="149225" b="190500"/>
            <wp:wrapNone/>
            <wp:docPr id="206" name="Picture 206"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oran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887955">
                      <a:off x="0" y="0"/>
                      <a:ext cx="1660712" cy="1371600"/>
                    </a:xfrm>
                    <a:prstGeom prst="rect">
                      <a:avLst/>
                    </a:prstGeom>
                  </pic:spPr>
                </pic:pic>
              </a:graphicData>
            </a:graphic>
            <wp14:sizeRelH relativeFrom="margin">
              <wp14:pctWidth>0</wp14:pctWidth>
            </wp14:sizeRelH>
            <wp14:sizeRelV relativeFrom="margin">
              <wp14:pctHeight>0</wp14:pctHeight>
            </wp14:sizeRelV>
          </wp:anchor>
        </w:drawing>
      </w:r>
    </w:p>
    <w:p w14:paraId="1098BFB2" w14:textId="477CC6E5" w:rsidR="00074937" w:rsidRPr="00074937" w:rsidRDefault="00074937" w:rsidP="00074937">
      <w:pPr>
        <w:rPr>
          <w:sz w:val="28"/>
          <w:szCs w:val="52"/>
        </w:rPr>
      </w:pPr>
    </w:p>
    <w:p w14:paraId="1EA80CB8" w14:textId="727A7CEA" w:rsidR="00074937" w:rsidRPr="00074937" w:rsidRDefault="00074937" w:rsidP="00074937">
      <w:pPr>
        <w:rPr>
          <w:sz w:val="28"/>
          <w:szCs w:val="52"/>
        </w:rPr>
      </w:pPr>
    </w:p>
    <w:p w14:paraId="0AA9ACEE" w14:textId="5F153B3A" w:rsidR="00074937" w:rsidRPr="00074937" w:rsidRDefault="00074937" w:rsidP="00074937">
      <w:pPr>
        <w:rPr>
          <w:sz w:val="28"/>
          <w:szCs w:val="52"/>
        </w:rPr>
      </w:pPr>
    </w:p>
    <w:p w14:paraId="202F2496" w14:textId="4BC9701D" w:rsidR="00074937" w:rsidRPr="00074937" w:rsidRDefault="00074937" w:rsidP="00074937">
      <w:pPr>
        <w:rPr>
          <w:sz w:val="28"/>
          <w:szCs w:val="52"/>
        </w:rPr>
      </w:pPr>
    </w:p>
    <w:p w14:paraId="218BB2BF" w14:textId="01F4B721" w:rsidR="00074937" w:rsidRPr="00074937" w:rsidRDefault="00074937" w:rsidP="00074937">
      <w:pPr>
        <w:rPr>
          <w:sz w:val="28"/>
          <w:szCs w:val="52"/>
        </w:rPr>
      </w:pPr>
    </w:p>
    <w:p w14:paraId="64CB610E" w14:textId="695748A6" w:rsidR="00074937" w:rsidRPr="00074937" w:rsidRDefault="00074937" w:rsidP="00074937">
      <w:pPr>
        <w:rPr>
          <w:sz w:val="28"/>
          <w:szCs w:val="52"/>
        </w:rPr>
      </w:pPr>
    </w:p>
    <w:p w14:paraId="548AFE17" w14:textId="32349669" w:rsidR="00074937" w:rsidRPr="00074937" w:rsidRDefault="00074937" w:rsidP="00BD52F5">
      <w:pPr>
        <w:tabs>
          <w:tab w:val="left" w:pos="3390"/>
          <w:tab w:val="left" w:pos="4980"/>
        </w:tabs>
        <w:rPr>
          <w:sz w:val="28"/>
          <w:szCs w:val="52"/>
        </w:rPr>
      </w:pPr>
      <w:r>
        <w:rPr>
          <w:sz w:val="28"/>
          <w:szCs w:val="52"/>
        </w:rPr>
        <w:tab/>
      </w:r>
      <w:r w:rsidR="00BD52F5">
        <w:rPr>
          <w:sz w:val="28"/>
          <w:szCs w:val="52"/>
        </w:rPr>
        <w:tab/>
      </w:r>
    </w:p>
    <w:sectPr w:rsidR="00074937" w:rsidRPr="00074937" w:rsidSect="004B4A9E">
      <w:headerReference w:type="default" r:id="rId26"/>
      <w:footerReference w:type="default" r:id="rId27"/>
      <w:pgSz w:w="12240" w:h="15840" w:code="1"/>
      <w:pgMar w:top="360" w:right="360" w:bottom="360" w:left="360" w:header="288"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50D4" w14:textId="77777777" w:rsidR="00471503" w:rsidRDefault="00471503" w:rsidP="00890A94">
      <w:r>
        <w:separator/>
      </w:r>
    </w:p>
  </w:endnote>
  <w:endnote w:type="continuationSeparator" w:id="0">
    <w:p w14:paraId="01198841" w14:textId="77777777" w:rsidR="00471503" w:rsidRDefault="00471503"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eiryo">
    <w:altName w:val="メイリオ"/>
    <w:charset w:val="80"/>
    <w:family w:val="swiss"/>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C634"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8DF967A"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7F3B" w14:textId="0C9FDD67" w:rsidR="00FC2165" w:rsidRPr="00FC2165" w:rsidRDefault="00074937" w:rsidP="00074937">
    <w:pPr>
      <w:pStyle w:val="Footer"/>
      <w:tabs>
        <w:tab w:val="right" w:pos="11520"/>
      </w:tabs>
      <w:rPr>
        <w:sz w:val="18"/>
      </w:rPr>
    </w:pPr>
    <w:r>
      <w:rPr>
        <w:sz w:val="18"/>
      </w:rPr>
      <mc:AlternateContent>
        <mc:Choice Requires="wps">
          <w:drawing>
            <wp:anchor distT="0" distB="0" distL="114300" distR="114300" simplePos="0" relativeHeight="251671552" behindDoc="0" locked="0" layoutInCell="1" allowOverlap="1" wp14:anchorId="54BBD325" wp14:editId="410FC2FF">
              <wp:simplePos x="0" y="0"/>
              <wp:positionH relativeFrom="column">
                <wp:posOffset>5410200</wp:posOffset>
              </wp:positionH>
              <wp:positionV relativeFrom="paragraph">
                <wp:posOffset>-1673225</wp:posOffset>
              </wp:positionV>
              <wp:extent cx="1691640" cy="1600200"/>
              <wp:effectExtent l="0" t="0" r="3810" b="0"/>
              <wp:wrapNone/>
              <wp:docPr id="382" name="Rectangle 382"/>
              <wp:cNvGraphicFramePr/>
              <a:graphic xmlns:a="http://schemas.openxmlformats.org/drawingml/2006/main">
                <a:graphicData uri="http://schemas.microsoft.com/office/word/2010/wordprocessingShape">
                  <wps:wsp>
                    <wps:cNvSpPr/>
                    <wps:spPr>
                      <a:xfrm>
                        <a:off x="0" y="0"/>
                        <a:ext cx="1691640" cy="160020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D8792" id="Rectangle 382" o:spid="_x0000_s1026" style="position:absolute;margin-left:426pt;margin-top:-131.75pt;width:133.2pt;height:12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" stroked="f" strokeweight="1.25pt">
              <v:fill r:id="rId2" o:title="" recolor="t" rotate="t" type="frame"/>
            </v:rect>
          </w:pict>
        </mc:Fallback>
      </mc:AlternateContent>
    </w:r>
    <w:r>
      <w:rPr>
        <w:sz w:val="18"/>
      </w:rPr>
      <mc:AlternateContent>
        <mc:Choice Requires="wps">
          <w:drawing>
            <wp:anchor distT="0" distB="0" distL="114300" distR="114300" simplePos="0" relativeHeight="251670528" behindDoc="0" locked="0" layoutInCell="1" allowOverlap="1" wp14:anchorId="2B058717" wp14:editId="0CF54AA3">
              <wp:simplePos x="0" y="0"/>
              <wp:positionH relativeFrom="column">
                <wp:posOffset>3581400</wp:posOffset>
              </wp:positionH>
              <wp:positionV relativeFrom="paragraph">
                <wp:posOffset>-1673225</wp:posOffset>
              </wp:positionV>
              <wp:extent cx="1691640" cy="1600200"/>
              <wp:effectExtent l="0" t="0" r="3810" b="0"/>
              <wp:wrapNone/>
              <wp:docPr id="381" name="Rectangle 381"/>
              <wp:cNvGraphicFramePr/>
              <a:graphic xmlns:a="http://schemas.openxmlformats.org/drawingml/2006/main">
                <a:graphicData uri="http://schemas.microsoft.com/office/word/2010/wordprocessingShape">
                  <wps:wsp>
                    <wps:cNvSpPr/>
                    <wps:spPr>
                      <a:xfrm>
                        <a:off x="0" y="0"/>
                        <a:ext cx="1691640" cy="1600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91B2C" id="Rectangle 381" o:spid="_x0000_s1026" style="position:absolute;margin-left:282pt;margin-top:-131.75pt;width:133.2pt;height:12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" stroked="f" strokeweight="1.25pt">
              <v:fill r:id="rId4" o:title="" recolor="t" rotate="t" type="frame"/>
            </v:rect>
          </w:pict>
        </mc:Fallback>
      </mc:AlternateContent>
    </w:r>
    <w:r>
      <w:rPr>
        <w:sz w:val="18"/>
      </w:rPr>
      <mc:AlternateContent>
        <mc:Choice Requires="wpg">
          <w:drawing>
            <wp:anchor distT="0" distB="0" distL="114300" distR="114300" simplePos="0" relativeHeight="251668480" behindDoc="0" locked="0" layoutInCell="1" allowOverlap="1" wp14:anchorId="6497A9B0" wp14:editId="5B88D99C">
              <wp:simplePos x="0" y="0"/>
              <wp:positionH relativeFrom="column">
                <wp:posOffset>5554028</wp:posOffset>
              </wp:positionH>
              <wp:positionV relativeFrom="paragraph">
                <wp:posOffset>-1446212</wp:posOffset>
              </wp:positionV>
              <wp:extent cx="260985" cy="3657600"/>
              <wp:effectExtent l="0" t="2857" r="2857" b="2858"/>
              <wp:wrapNone/>
              <wp:docPr id="353" name="Group 10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959B417" id="Group 102" o:spid="_x0000_s1026" style="position:absolute;margin-left:437.35pt;margin-top:-113.85pt;width:20.55pt;height:4in;rotation:-90;z-index:251668480" coordsize="5127,4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">
              <o:lock v:ext="edit" aspectratio="t"/>
              <v:rect id="Rectangle 354" o:spid="_x0000_s1027"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28"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29"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30"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31"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32"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33"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34"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35"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36"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37"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38"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39"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40"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41"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42"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43"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44"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45"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46"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47"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48"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49"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50"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51"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w:pict>
        </mc:Fallback>
      </mc:AlternateContent>
    </w:r>
    <w:r>
      <w:rPr>
        <w:sz w:val="18"/>
      </w:rPr>
      <w:t>*In order to participate in a City Council Meeting, you will need to attend the meeting in person. Otherwise the meeting minutes and video will be aailable for viewing at a later date on the city Website.</w:t>
    </w:r>
    <w:r>
      <w:rPr>
        <w:sz w:val="18"/>
      </w:rPr>
      <w:tab/>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8DCC" w14:textId="7F2994BB" w:rsidR="00AB1F73" w:rsidRPr="00AB1F73" w:rsidRDefault="00AB1F73">
    <w:pPr>
      <w:pStyle w:val="Footer"/>
      <w:rPr>
        <w:color w:val="1E5E9F" w:themeColor="accent3" w:themeShade="BF"/>
      </w:rPr>
    </w:pPr>
    <w:r>
      <w:t xml:space="preserve">    </w:t>
    </w:r>
    <w:r>
      <w:rPr>
        <w:color w:val="1E5E9F" w:themeColor="accent3" w:themeShade="BF"/>
      </w:rPr>
      <w:t>East Dubuque City Hall</w:t>
    </w:r>
    <w:r w:rsidR="00DE79C7">
      <w:rPr>
        <w:color w:val="1E5E9F" w:themeColor="accent3" w:themeShade="BF"/>
      </w:rPr>
      <w:t xml:space="preserve"> – 261 Sinsinawa Avenue | Ph: 815-747-3416 | Fax: 815-747-2973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F931" w14:textId="2F6A076C" w:rsidR="00074937" w:rsidRPr="00FC2165" w:rsidRDefault="00074937" w:rsidP="00074937">
    <w:pPr>
      <w:pStyle w:val="Footer"/>
      <w:tabs>
        <w:tab w:val="right" w:pos="11520"/>
      </w:tabs>
      <w:rPr>
        <w:sz w:val="18"/>
      </w:rPr>
    </w:pPr>
    <w:r>
      <w:rPr>
        <w:sz w:val="18"/>
      </w:rPr>
      <mc:AlternateContent>
        <mc:Choice Requires="wpg">
          <w:drawing>
            <wp:anchor distT="0" distB="0" distL="114300" distR="114300" simplePos="0" relativeHeight="251698176" behindDoc="0" locked="0" layoutInCell="1" allowOverlap="1" wp14:anchorId="4ED41178" wp14:editId="11AB8E15">
              <wp:simplePos x="0" y="0"/>
              <wp:positionH relativeFrom="column">
                <wp:posOffset>5554028</wp:posOffset>
              </wp:positionH>
              <wp:positionV relativeFrom="paragraph">
                <wp:posOffset>-1446212</wp:posOffset>
              </wp:positionV>
              <wp:extent cx="260985" cy="3657600"/>
              <wp:effectExtent l="0" t="2857" r="2857" b="2858"/>
              <wp:wrapNone/>
              <wp:docPr id="106" name="Group 10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260985" cy="3657600"/>
                        <a:chOff x="0" y="0"/>
                        <a:chExt cx="512763" cy="4279900"/>
                      </a:xfrm>
                      <a:solidFill>
                        <a:schemeClr val="accent1"/>
                      </a:solidFill>
                    </wpg:grpSpPr>
                    <wps:wsp>
                      <wps:cNvPr id="107" name="Rectangle 107"/>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8" name="Rectangle 108"/>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9" name="Rectangle 109"/>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0" name="Rectangle 110"/>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1" name="Rectangle 111"/>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2" name="Rectangle 112"/>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 name="Rectangle 113"/>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 name="Rectangle 114"/>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 name="Rectangle 115"/>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6" name="Rectangle 116"/>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7" name="Rectangle 117"/>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8" name="Rectangle 118"/>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9" name="Rectangle 119"/>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0" name="Rectangle 120"/>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1" name="Rectangle 121"/>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2" name="Rectangle 122"/>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3" name="Rectangle 123"/>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4" name="Rectangle 124"/>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6" name="Rectangle 126"/>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7" name="Rectangle 127"/>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 name="Rectangle 192"/>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3" name="Rectangle 193"/>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 name="Rectangle 194"/>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5" name="Rectangle 195"/>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343F18C" id="Group 102" o:spid="_x0000_s1026" style="position:absolute;margin-left:437.35pt;margin-top:-113.85pt;width:20.55pt;height:4in;rotation:-90;z-index:251698176" coordsize="5127,4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">
              <o:lock v:ext="edit" aspectratio="t"/>
              <v:rect id="Rectangle 107" o:spid="_x0000_s1027"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" filled="f" stroked="f"/>
              <v:rect id="Rectangle 108" o:spid="_x0000_s1028"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rect id="Rectangle 109" o:spid="_x0000_s1029"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" filled="f" stroked="f"/>
              <v:rect id="Rectangle 110" o:spid="_x0000_s1030"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rect id="Rectangle 111" o:spid="_x0000_s1031"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" filled="f" stroked="f"/>
              <v:rect id="Rectangle 112" o:spid="_x0000_s1032"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rect id="Rectangle 113" o:spid="_x0000_s1033"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v:rect id="Rectangle 114" o:spid="_x0000_s1034"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rect id="Rectangle 115" o:spid="_x0000_s1035"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v:rect id="Rectangle 116" o:spid="_x0000_s1036"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v:rect id="Rectangle 117" o:spid="_x0000_s1037"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" filled="f" stroked="f"/>
              <v:rect id="Rectangle 118" o:spid="_x0000_s1038"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v:rect id="Rectangle 119" o:spid="_x0000_s1039"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rect id="Rectangle 120" o:spid="_x0000_s1040"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rect id="Rectangle 121" o:spid="_x0000_s1041"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rect id="Rectangle 122" o:spid="_x0000_s1042"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rect id="Rectangle 123" o:spid="_x0000_s1043"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rect id="Rectangle 124" o:spid="_x0000_s1044"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rect id="Rectangle 125" o:spid="_x0000_s1045"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rect id="Rectangle 126" o:spid="_x0000_s1046"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rect id="Rectangle 127" o:spid="_x0000_s1047"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v:rect id="Rectangle 192" o:spid="_x0000_s1048"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" filled="f" stroked="f"/>
              <v:rect id="Rectangle 193" o:spid="_x0000_s1049"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rect id="Rectangle 194" o:spid="_x0000_s1050"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iWwwAAANwAAAAPAAAAZHJzL2Rvd25yZXYueG1sRE9Na8JA&#10;EL0X/A/LCF5EN0op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uUMIlsMAAADcAAAADwAA&#10;AAAAAAAAAAAAAAAHAgAAZHJzL2Rvd25yZXYueG1sUEsFBgAAAAADAAMAtwAAAPcCAAAAAA==&#10;" filled="f" stroked="f"/>
              <v:rect id="Rectangle 195" o:spid="_x0000_s1051"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group>
          </w:pict>
        </mc:Fallback>
      </mc:AlternateContent>
    </w:r>
    <w:r>
      <w:rPr>
        <w:sz w:val="18"/>
      </w:rPr>
      <w:tab/>
    </w: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7EA8" w14:textId="77777777" w:rsidR="00471503" w:rsidRDefault="00471503" w:rsidP="00890A94">
      <w:r>
        <w:separator/>
      </w:r>
    </w:p>
  </w:footnote>
  <w:footnote w:type="continuationSeparator" w:id="0">
    <w:p w14:paraId="0335EEEF" w14:textId="77777777" w:rsidR="00471503" w:rsidRDefault="00471503"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AD3" w14:textId="77777777" w:rsidR="00BD52F5" w:rsidRDefault="00BD5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51FC" w14:textId="425DC629" w:rsidR="0063730C" w:rsidRDefault="001C65D8">
    <w:pPr>
      <w:pStyle w:val="Header"/>
    </w:pPr>
    <w:r>
      <mc:AlternateContent>
        <mc:Choice Requires="wps">
          <w:drawing>
            <wp:anchor distT="0" distB="0" distL="114300" distR="114300" simplePos="0" relativeHeight="251662336" behindDoc="0" locked="0" layoutInCell="1" allowOverlap="1" wp14:anchorId="2572B434" wp14:editId="62AC2701">
              <wp:simplePos x="0" y="0"/>
              <wp:positionH relativeFrom="column">
                <wp:posOffset>2743200</wp:posOffset>
              </wp:positionH>
              <wp:positionV relativeFrom="paragraph">
                <wp:posOffset>502920</wp:posOffset>
              </wp:positionV>
              <wp:extent cx="4800600" cy="3017520"/>
              <wp:effectExtent l="0" t="0" r="0" b="0"/>
              <wp:wrapNone/>
              <wp:docPr id="389" name="Rectangle 389"/>
              <wp:cNvGraphicFramePr/>
              <a:graphic xmlns:a="http://schemas.openxmlformats.org/drawingml/2006/main">
                <a:graphicData uri="http://schemas.microsoft.com/office/word/2010/wordprocessingShape">
                  <wps:wsp>
                    <wps:cNvSpPr/>
                    <wps:spPr>
                      <a:xfrm>
                        <a:off x="0" y="0"/>
                        <a:ext cx="4800600" cy="3017520"/>
                      </a:xfrm>
                      <a:prstGeom prst="rect">
                        <a:avLst/>
                      </a:prstGeom>
                      <a: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C916D" id="Rectangle 389" o:spid="_x0000_s1026" style="position:absolute;margin-left:3in;margin-top:39.6pt;width:378pt;height:23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" stroked="f" strokeweight="1.25pt">
              <v:fill r:id="rId3" o:title="" recolor="t" rotate="t" type="frame"/>
            </v:rect>
          </w:pict>
        </mc:Fallback>
      </mc:AlternateContent>
    </w:r>
    <w:r>
      <mc:AlternateContent>
        <mc:Choice Requires="wpg">
          <w:drawing>
            <wp:anchor distT="0" distB="0" distL="114300" distR="114300" simplePos="0" relativeHeight="251663360" behindDoc="0" locked="0" layoutInCell="1" allowOverlap="1" wp14:anchorId="7D779322" wp14:editId="37E47162">
              <wp:simplePos x="0" y="0"/>
              <wp:positionH relativeFrom="column">
                <wp:posOffset>-228600</wp:posOffset>
              </wp:positionH>
              <wp:positionV relativeFrom="paragraph">
                <wp:posOffset>3821853</wp:posOffset>
              </wp:positionV>
              <wp:extent cx="5166360" cy="2011680"/>
              <wp:effectExtent l="0" t="0" r="0" b="7620"/>
              <wp:wrapNone/>
              <wp:docPr id="327" name="Group 102"/>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6360" cy="2011680"/>
                        <a:chOff x="0" y="0"/>
                        <a:chExt cx="512763" cy="2355850"/>
                      </a:xfrm>
                      <a:solidFill>
                        <a:srgbClr val="454C02"/>
                      </a:solidFill>
                    </wpg:grpSpPr>
                    <wps:wsp>
                      <wps:cNvPr id="339" name="Rectangle 339"/>
                      <wps:cNvSpPr>
                        <a:spLocks noChangeArrowheads="1"/>
                      </wps:cNvSpPr>
                      <wps:spPr bwMode="auto">
                        <a:xfrm>
                          <a:off x="0" y="2274887"/>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0" y="2101850"/>
                          <a:ext cx="512763" cy="76200"/>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0" y="1922462"/>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0" y="1749425"/>
                          <a:ext cx="512763" cy="79375"/>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1574800"/>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1400175"/>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1227137"/>
                          <a:ext cx="512763" cy="79375"/>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1047750"/>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874712"/>
                          <a:ext cx="512763" cy="79375"/>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700087"/>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525462"/>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352425"/>
                          <a:ext cx="512763" cy="79375"/>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173037"/>
                          <a:ext cx="512763" cy="80963"/>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0"/>
                          <a:ext cx="512763" cy="79375"/>
                        </a:xfrm>
                        <a:prstGeom prst="rect">
                          <a:avLst/>
                        </a:prstGeom>
                        <a:solidFill>
                          <a:schemeClr val="accent3">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08696C0" id="Group 102" o:spid="_x0000_s1026" style="position:absolute;margin-left:-18pt;margin-top:300.95pt;width:406.8pt;height:158.4pt;z-index:251663360" coordsize="5127,2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">
              <v:rect id="Rectangle 339" o:spid="_x0000_s1027"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" fillcolor="#143e69 [1606]" stroked="f"/>
              <v:rect id="Rectangle 340" o:spid="_x0000_s1028"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" fillcolor="#143e69 [1606]" stroked="f"/>
              <v:rect id="Rectangle 341" o:spid="_x0000_s1029"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" fillcolor="#143e69 [1606]" stroked="f"/>
              <v:rect id="Rectangle 342" o:spid="_x0000_s1030"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" fillcolor="#143e69 [1606]" stroked="f"/>
              <v:rect id="Rectangle 343" o:spid="_x0000_s1031"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" fillcolor="#143e69 [1606]" stroked="f"/>
              <v:rect id="Rectangle 344" o:spid="_x0000_s1032"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" fillcolor="#143e69 [1606]" stroked="f"/>
              <v:rect id="Rectangle 345" o:spid="_x0000_s1033"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" fillcolor="#143e69 [1606]" stroked="f"/>
              <v:rect id="Rectangle 346" o:spid="_x0000_s1034"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" fillcolor="#143e69 [1606]" stroked="f"/>
              <v:rect id="Rectangle 347" o:spid="_x0000_s1035"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" fillcolor="#143e69 [1606]" stroked="f"/>
              <v:rect id="Rectangle 348" o:spid="_x0000_s1036"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" fillcolor="#143e69 [1606]" stroked="f"/>
              <v:rect id="Rectangle 349" o:spid="_x0000_s1037"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" fillcolor="#143e69 [1606]" stroked="f"/>
              <v:rect id="Rectangle 350" o:spid="_x0000_s1038"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" fillcolor="#143e69 [1606]" stroked="f"/>
              <v:rect id="Rectangle 351" o:spid="_x0000_s1039"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" fillcolor="#143e69 [1606]" stroked="f"/>
              <v:rect id="Rectangle 352" o:spid="_x0000_s1040"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" fillcolor="#143e69 [1606]" stroked="f"/>
            </v:group>
          </w:pict>
        </mc:Fallback>
      </mc:AlternateContent>
    </w:r>
    <w:r>
      <mc:AlternateContent>
        <mc:Choice Requires="wps">
          <w:drawing>
            <wp:anchor distT="0" distB="0" distL="114300" distR="114300" simplePos="0" relativeHeight="251664384" behindDoc="0" locked="0" layoutInCell="1" allowOverlap="1" wp14:anchorId="544B7CEF" wp14:editId="3FAB57A9">
              <wp:simplePos x="0" y="0"/>
              <wp:positionH relativeFrom="column">
                <wp:posOffset>-228600</wp:posOffset>
              </wp:positionH>
              <wp:positionV relativeFrom="paragraph">
                <wp:posOffset>502920</wp:posOffset>
              </wp:positionV>
              <wp:extent cx="2880360" cy="3017520"/>
              <wp:effectExtent l="0" t="0" r="0" b="0"/>
              <wp:wrapNone/>
              <wp:docPr id="98" name="Rectangle 98"/>
              <wp:cNvGraphicFramePr/>
              <a:graphic xmlns:a="http://schemas.openxmlformats.org/drawingml/2006/main">
                <a:graphicData uri="http://schemas.microsoft.com/office/word/2010/wordprocessingShape">
                  <wps:wsp>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6580C" id="Rectangle 98" o:spid="_x0000_s1026" style="position:absolute;margin-left:-18pt;margin-top:39.6pt;width:226.8pt;height:23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" fillcolor="#e5e8ed [663]" stroked="f" strokeweight="1.25pt"/>
          </w:pict>
        </mc:Fallback>
      </mc:AlternateContent>
    </w:r>
    <w:r>
      <mc:AlternateContent>
        <mc:Choice Requires="wpg">
          <w:drawing>
            <wp:anchor distT="0" distB="0" distL="114300" distR="114300" simplePos="0" relativeHeight="251665408" behindDoc="0" locked="0" layoutInCell="1" allowOverlap="1" wp14:anchorId="583A95B6" wp14:editId="3E917C38">
              <wp:simplePos x="0" y="0"/>
              <wp:positionH relativeFrom="column">
                <wp:posOffset>2743200</wp:posOffset>
              </wp:positionH>
              <wp:positionV relativeFrom="paragraph">
                <wp:posOffset>917787</wp:posOffset>
              </wp:positionV>
              <wp:extent cx="1645920" cy="581511"/>
              <wp:effectExtent l="0" t="0" r="0" b="9525"/>
              <wp:wrapNone/>
              <wp:docPr id="263" name="Group 73"/>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920" cy="581511"/>
                        <a:chOff x="0" y="0"/>
                        <a:chExt cx="2139950" cy="754062"/>
                      </a:xfrm>
                      <a:solidFill>
                        <a:schemeClr val="accent6"/>
                      </a:solidFill>
                    </wpg:grpSpPr>
                    <wps:wsp>
                      <wps:cNvPr id="264" name="Rectangle 264"/>
                      <wps:cNvSpPr>
                        <a:spLocks noChangeArrowheads="1"/>
                      </wps:cNvSpPr>
                      <wps:spPr bwMode="auto">
                        <a:xfrm>
                          <a:off x="0" y="0"/>
                          <a:ext cx="447675" cy="15398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549275" y="0"/>
                          <a:ext cx="1343025" cy="15398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295400" y="303212"/>
                          <a:ext cx="844550" cy="15398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903288" y="303212"/>
                          <a:ext cx="293688" cy="15398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0" y="303212"/>
                          <a:ext cx="788988" cy="15398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0" y="598487"/>
                          <a:ext cx="242888" cy="1555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349250" y="598487"/>
                          <a:ext cx="1060450" cy="1555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142F454" id="Group 73" o:spid="_x0000_s1026" style="position:absolute;margin-left:3in;margin-top:72.25pt;width:129.6pt;height:45.8pt;z-index:251665408" coordsize="21399,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">
              <o:lock v:ext="edit" aspectratio="t"/>
              <v:rect id="Rectangle 264" o:spid="_x0000_s1027"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" fillcolor="red" stroked="f"/>
              <v:rect id="Rectangle 265" o:spid="_x0000_s1028"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" fillcolor="red" stroked="f"/>
              <v:rect id="Rectangle 266" o:spid="_x0000_s1029"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" fillcolor="red" stroked="f"/>
              <v:rect id="Rectangle 267" o:spid="_x0000_s1030"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" fillcolor="red" stroked="f"/>
              <v:rect id="Rectangle 268" o:spid="_x0000_s1031"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" fillcolor="red" stroked="f"/>
              <v:rect id="Rectangle 269" o:spid="_x0000_s1032"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" fillcolor="red" stroked="f"/>
              <v:rect id="Rectangle 270" o:spid="_x0000_s1033"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" fillcolor="red" stroked="f"/>
            </v:group>
          </w:pict>
        </mc:Fallback>
      </mc:AlternateContent>
    </w:r>
    <w:r>
      <mc:AlternateContent>
        <mc:Choice Requires="wps">
          <w:drawing>
            <wp:anchor distT="0" distB="0" distL="114300" distR="114300" simplePos="0" relativeHeight="251666432" behindDoc="0" locked="0" layoutInCell="1" allowOverlap="1" wp14:anchorId="2287F820" wp14:editId="296B3091">
              <wp:simplePos x="0" y="0"/>
              <wp:positionH relativeFrom="column">
                <wp:posOffset>-228600</wp:posOffset>
              </wp:positionH>
              <wp:positionV relativeFrom="paragraph">
                <wp:posOffset>3617595</wp:posOffset>
              </wp:positionV>
              <wp:extent cx="4846320" cy="1920240"/>
              <wp:effectExtent l="0" t="0" r="0" b="3810"/>
              <wp:wrapNone/>
              <wp:docPr id="274" name="Rectangle 274"/>
              <wp:cNvGraphicFramePr/>
              <a:graphic xmlns:a="http://schemas.openxmlformats.org/drawingml/2006/main">
                <a:graphicData uri="http://schemas.microsoft.com/office/word/2010/wordprocessingShape">
                  <wps:wsp>
                    <wps:cNvSpPr/>
                    <wps:spPr>
                      <a:xfrm>
                        <a:off x="0" y="0"/>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47D89" id="Rectangle 274" o:spid="_x0000_s1026" style="position:absolute;margin-left:-18pt;margin-top:284.85pt;width:381.6pt;height:15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" fillcolor="#629dd1 [3205]" stroked="f" strokeweight="1.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46B1" w14:textId="77777777" w:rsidR="0063730C" w:rsidRDefault="00AA4539">
    <w:pPr>
      <w:pStyle w:val="Header"/>
    </w:pPr>
    <w:r>
      <mc:AlternateContent>
        <mc:Choice Requires="wpg">
          <w:drawing>
            <wp:anchor distT="0" distB="0" distL="114300" distR="114300" simplePos="0" relativeHeight="251686912" behindDoc="0" locked="0" layoutInCell="1" allowOverlap="1" wp14:anchorId="1582346E" wp14:editId="25E48E9E">
              <wp:simplePos x="0" y="0"/>
              <wp:positionH relativeFrom="page">
                <wp:posOffset>-40239</wp:posOffset>
              </wp:positionH>
              <wp:positionV relativeFrom="page">
                <wp:posOffset>-137771</wp:posOffset>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wps:cNvSpPr/>
                      <wps:spPr>
                        <a:xfrm>
                          <a:off x="491067" y="2472267"/>
                          <a:ext cx="5193792" cy="3904488"/>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wpg:cNvGrpSpPr>
                        <a:grpSpLocks noChangeAspect="1"/>
                      </wpg:cNvGrpSpPr>
                      <wpg:grpSpPr>
                        <a:xfrm flipH="1">
                          <a:off x="4080933" y="2700867"/>
                          <a:ext cx="1600200" cy="793089"/>
                          <a:chOff x="0" y="0"/>
                          <a:chExt cx="2139950" cy="1057275"/>
                        </a:xfrm>
                        <a:solidFill>
                          <a:schemeClr val="accent1"/>
                        </a:solidFill>
                      </wpg:grpSpPr>
                      <wps:wsp>
                        <wps:cNvPr id="86" name="Rectangle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solidFill>
                            <a:schemeClr val="accent3"/>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470ABB26" id="Group 391" o:spid="_x0000_s1026" alt="first page cover images and designs" style="position:absolute;margin-left:-3.15pt;margin-top:-10.85pt;width:611.85pt;height:11in;z-index:251686912;mso-width-percent:1000;mso-height-percent:1000;mso-position-horizontal-relative:page;mso-position-vertical-relative:page;mso-width-percent:1000;mso-height-percent:1000" coordsize="77707,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">
              <v:rect id="Rectangle 390" o:spid="_x0000_s1027"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" stroked="f" strokeweight="1.25pt">
                <v:fill r:id="rId2" o:title=""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" fillcolor="#7eb1e6 [1942]"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" fillcolor="#7eb1e6 [1942]"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" fillcolor="#7eb1e6 [1942]"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" fillcolor="#7eb1e6 [1942]"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" fillcolor="#7eb1e6 [1942]"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" fillcolor="#7eb1e6 [1942]"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" fillcolor="#7eb1e6 [1942]"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" fillcolor="#297fd5 [3206]" stroked="f"/>
                <v:rect id="Rectangle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" fillcolor="#297fd5 [3206]" stroked="f"/>
                <v:rect id="Rectangle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" fillcolor="#297fd5 [3206]" stroked="f"/>
                <v:rect id="Rectangle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" fillcolor="#297fd5 [3206]" stroked="f"/>
                <v:rect id="Rectangle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" fillcolor="#297fd5 [3206]" stroked="f"/>
                <v:rect id="Rectangle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" fillcolor="#297fd5 [3206]" stroked="f"/>
                <v:rect id="Rectangle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" fillcolor="#297fd5 [3206]" stroked="f"/>
                <v:rect id="Rectangle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" fillcolor="#297fd5 [3206]" stroked="f"/>
                <v:rect id="Rectangle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" fillcolor="#297fd5 [3206]" stroked="f"/>
                <v:rect id="Rectangle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" fillcolor="#297fd5 [3206]" stroked="f"/>
                <v:rect id="Rectangle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" fillcolor="#297fd5 [3206]" stroked="f"/>
                <v:rect id="Rectangle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" fillcolor="#297fd5 [3206]" stroked="f"/>
                <v:rect id="Rectangle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" fillcolor="#297fd5 [3206]" stroked="f"/>
                <v:rect id="Rectangle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" fillcolor="#297fd5 [3206]" stroked="f"/>
                <v:rect id="Rectangle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" fillcolor="#297fd5 [3206]" stroked="f"/>
                <v:rect id="Rectangle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" fillcolor="#297fd5 [3206]" stroked="f"/>
                <v:rect id="Rectangle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" fillcolor="#297fd5 [3206]" stroked="f"/>
                <v:rect id="Rectangle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" fillcolor="#297fd5 [3206]" stroked="f"/>
                <v:rect id="Rectangle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" fillcolor="#297fd5 [3206]" stroked="f"/>
                <v:rect id="Rectangle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" fillcolor="#297fd5 [3206]" stroked="f"/>
                <v:rect id="Rectangle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" fillcolor="#297fd5 [3206]" stroked="f"/>
                <v:rect id="Rectangle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" fillcolor="#297fd5 [3206]" stroked="f"/>
                <v:rect id="Rectangle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" fillcolor="#297fd5 [3206]" stroked="f"/>
                <v:rect id="Rectangle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" fillcolor="#297fd5 [3206]" stroked="f"/>
                <v:rect id="Rectangle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" fillcolor="#297fd5 [3206]"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" fillcolor="#4a66ac [3204]" stroked="f" strokeweight="1.2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C65B" w14:textId="4C1FDF65" w:rsidR="009513FF" w:rsidRDefault="00F02B46" w:rsidP="001B7EA0">
    <w:pPr>
      <w:pStyle w:val="Header"/>
      <w:tabs>
        <w:tab w:val="clear" w:pos="4680"/>
        <w:tab w:val="clear" w:pos="9360"/>
        <w:tab w:val="center" w:pos="5760"/>
      </w:tabs>
    </w:pPr>
    <w:r>
      <mc:AlternateContent>
        <mc:Choice Requires="wps">
          <w:drawing>
            <wp:anchor distT="91440" distB="91440" distL="137160" distR="137160" simplePos="0" relativeHeight="251696128" behindDoc="1" locked="0" layoutInCell="0" allowOverlap="1" wp14:anchorId="612A5B04" wp14:editId="3E96FB1F">
              <wp:simplePos x="0" y="0"/>
              <wp:positionH relativeFrom="margin">
                <wp:posOffset>2349551</wp:posOffset>
              </wp:positionH>
              <wp:positionV relativeFrom="margin">
                <wp:posOffset>-2921318</wp:posOffset>
              </wp:positionV>
              <wp:extent cx="4587391" cy="5426075"/>
              <wp:effectExtent l="0" t="318" r="3493" b="3492"/>
              <wp:wrapNone/>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87391" cy="5426075"/>
                      </a:xfrm>
                      <a:prstGeom prst="roundRect">
                        <a:avLst>
                          <a:gd name="adj" fmla="val 13032"/>
                        </a:avLst>
                      </a:prstGeom>
                      <a:solidFill>
                        <a:schemeClr val="accent3">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4B85BCBD" w14:textId="393AE7C5" w:rsidR="00CD5F8E" w:rsidRDefault="00CD5F8E">
                          <w:pPr>
                            <w:jc w:val="center"/>
                            <w:rPr>
                              <w:rFonts w:asciiTheme="majorHAnsi" w:eastAsiaTheme="majorEastAsia" w:hAnsiTheme="majorHAnsi" w:cstheme="majorBidi"/>
                              <w:color w:val="FFFFFF" w:themeColor="background1"/>
                              <w:sz w:val="96"/>
                              <w:szCs w:val="96"/>
                            </w:rPr>
                          </w:pPr>
                          <w:r>
                            <w:rPr>
                              <w:rFonts w:asciiTheme="majorHAnsi" w:eastAsiaTheme="majorEastAsia" w:hAnsiTheme="majorHAnsi" w:cstheme="majorBidi"/>
                              <w:color w:val="FFFFFF" w:themeColor="background1"/>
                              <w:sz w:val="96"/>
                              <w:szCs w:val="96"/>
                            </w:rPr>
                            <w:t>School Resource Officer:</w:t>
                          </w:r>
                        </w:p>
                        <w:p w14:paraId="23DA3966" w14:textId="39CEAEB9" w:rsidR="00CD5F8E" w:rsidRPr="00FB23DC" w:rsidRDefault="00CD5F8E">
                          <w:p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 school resource officer (SRO) is a sworn law-enforcement officer with arrest powers who works, either full or part time, in a school setting. </w:t>
                          </w:r>
                        </w:p>
                        <w:p w14:paraId="62E6428E" w14:textId="77777777" w:rsidR="00FB23DC" w:rsidRPr="00FB23DC" w:rsidRDefault="00CD5F8E"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An SRO </w:t>
                          </w:r>
                          <w:r w:rsidR="00363AF8" w:rsidRPr="00FB23DC">
                            <w:rPr>
                              <w:rFonts w:eastAsiaTheme="majorEastAsia" w:cstheme="majorBidi"/>
                              <w:color w:val="FFFFFF" w:themeColor="background1"/>
                              <w:sz w:val="24"/>
                            </w:rPr>
                            <w:t xml:space="preserve">is </w:t>
                          </w:r>
                          <w:r w:rsidR="00FB23DC" w:rsidRPr="00FB23DC">
                            <w:rPr>
                              <w:rFonts w:eastAsiaTheme="majorEastAsia" w:cstheme="majorBidi"/>
                              <w:color w:val="FFFFFF" w:themeColor="background1"/>
                              <w:sz w:val="24"/>
                            </w:rPr>
                            <w:t xml:space="preserve">a </w:t>
                          </w:r>
                          <w:r w:rsidR="00FB23DC" w:rsidRPr="00FB23DC">
                            <w:rPr>
                              <w:rFonts w:eastAsiaTheme="majorEastAsia" w:cstheme="majorBidi"/>
                              <w:b/>
                              <w:bCs/>
                              <w:color w:val="FFFFFF" w:themeColor="background1"/>
                              <w:sz w:val="24"/>
                            </w:rPr>
                            <w:t xml:space="preserve">first responder </w:t>
                          </w:r>
                          <w:r w:rsidR="00FB23DC" w:rsidRPr="00FB23DC">
                            <w:rPr>
                              <w:rFonts w:eastAsiaTheme="majorEastAsia" w:cstheme="majorBidi"/>
                              <w:color w:val="FFFFFF" w:themeColor="background1"/>
                              <w:sz w:val="24"/>
                            </w:rPr>
                            <w:t xml:space="preserve">who is integrated into a district’s emergency planning. </w:t>
                          </w:r>
                        </w:p>
                        <w:p w14:paraId="4911B5CA" w14:textId="36941B6D" w:rsidR="00CD5F8E" w:rsidRPr="00FB23DC" w:rsidRDefault="00FB23DC"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An SRO can be a mentor or counselor for students.</w:t>
                          </w:r>
                        </w:p>
                        <w:p w14:paraId="6AECF644" w14:textId="48AC261A" w:rsidR="00FB23DC" w:rsidRPr="00FB23DC" w:rsidRDefault="00FB23DC"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An SRO is the </w:t>
                          </w:r>
                          <w:r w:rsidRPr="00FB23DC">
                            <w:rPr>
                              <w:rFonts w:eastAsiaTheme="majorEastAsia" w:cstheme="majorBidi"/>
                              <w:b/>
                              <w:bCs/>
                              <w:color w:val="FFFFFF" w:themeColor="background1"/>
                              <w:sz w:val="24"/>
                            </w:rPr>
                            <w:t xml:space="preserve">first line of defense </w:t>
                          </w:r>
                          <w:r w:rsidRPr="00FB23DC">
                            <w:rPr>
                              <w:rFonts w:eastAsiaTheme="majorEastAsia" w:cstheme="majorBidi"/>
                              <w:color w:val="FFFFFF" w:themeColor="background1"/>
                              <w:sz w:val="24"/>
                            </w:rPr>
                            <w:t xml:space="preserve">in a school. Most SROs are armed. </w:t>
                          </w:r>
                        </w:p>
                        <w:p w14:paraId="0F3E9B99" w14:textId="69E99BE5" w:rsidR="00FB23DC" w:rsidRDefault="00FB23DC"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An SRO can assist and monitor a crisis situation to </w:t>
                          </w:r>
                          <w:r w:rsidRPr="00FB23DC">
                            <w:rPr>
                              <w:rFonts w:eastAsiaTheme="majorEastAsia" w:cstheme="majorBidi"/>
                              <w:b/>
                              <w:bCs/>
                              <w:color w:val="FFFFFF" w:themeColor="background1"/>
                              <w:sz w:val="24"/>
                            </w:rPr>
                            <w:t xml:space="preserve">keep students and school employees safe </w:t>
                          </w:r>
                          <w:r w:rsidRPr="00FB23DC">
                            <w:rPr>
                              <w:rFonts w:eastAsiaTheme="majorEastAsia" w:cstheme="majorBidi"/>
                              <w:color w:val="FFFFFF" w:themeColor="background1"/>
                              <w:sz w:val="24"/>
                            </w:rPr>
                            <w:t>before additional law enfor</w:t>
                          </w:r>
                          <w:r>
                            <w:rPr>
                              <w:rFonts w:eastAsiaTheme="majorEastAsia" w:cstheme="majorBidi"/>
                              <w:color w:val="FFFFFF" w:themeColor="background1"/>
                              <w:sz w:val="24"/>
                            </w:rPr>
                            <w:t>c</w:t>
                          </w:r>
                          <w:r w:rsidRPr="00FB23DC">
                            <w:rPr>
                              <w:rFonts w:eastAsiaTheme="majorEastAsia" w:cstheme="majorBidi"/>
                              <w:color w:val="FFFFFF" w:themeColor="background1"/>
                              <w:sz w:val="24"/>
                            </w:rPr>
                            <w:t>ement arrive</w:t>
                          </w:r>
                          <w:r w:rsidR="00423775">
                            <w:rPr>
                              <w:rFonts w:eastAsiaTheme="majorEastAsia" w:cstheme="majorBidi"/>
                              <w:color w:val="FFFFFF" w:themeColor="background1"/>
                              <w:sz w:val="24"/>
                            </w:rPr>
                            <w:t>s</w:t>
                          </w:r>
                          <w:r w:rsidRPr="00FB23DC">
                            <w:rPr>
                              <w:rFonts w:eastAsiaTheme="majorEastAsia" w:cstheme="majorBidi"/>
                              <w:color w:val="FFFFFF" w:themeColor="background1"/>
                              <w:sz w:val="24"/>
                            </w:rPr>
                            <w:t>.</w:t>
                          </w:r>
                        </w:p>
                        <w:p w14:paraId="1F7B45DC" w14:textId="271FACF2" w:rsidR="00FB23DC" w:rsidRDefault="00FB23DC" w:rsidP="00FB23DC">
                          <w:pPr>
                            <w:pStyle w:val="ListParagraph"/>
                            <w:numPr>
                              <w:ilvl w:val="0"/>
                              <w:numId w:val="1"/>
                            </w:numPr>
                            <w:jc w:val="center"/>
                            <w:rPr>
                              <w:rFonts w:eastAsiaTheme="majorEastAsia" w:cstheme="majorBidi"/>
                              <w:color w:val="FFFFFF" w:themeColor="background1"/>
                              <w:sz w:val="24"/>
                            </w:rPr>
                          </w:pPr>
                          <w:r>
                            <w:rPr>
                              <w:rFonts w:eastAsiaTheme="majorEastAsia" w:cstheme="majorBidi"/>
                              <w:color w:val="FFFFFF" w:themeColor="background1"/>
                              <w:sz w:val="24"/>
                            </w:rPr>
                            <w:t xml:space="preserve">An SRO doesn’t sit behind a desk. They are present in the hallways and cafeterias to </w:t>
                          </w:r>
                          <w:r>
                            <w:rPr>
                              <w:rFonts w:eastAsiaTheme="majorEastAsia" w:cstheme="majorBidi"/>
                              <w:b/>
                              <w:bCs/>
                              <w:color w:val="FFFFFF" w:themeColor="background1"/>
                              <w:sz w:val="24"/>
                            </w:rPr>
                            <w:t>interact with students and build relationships</w:t>
                          </w:r>
                          <w:r>
                            <w:rPr>
                              <w:rFonts w:eastAsiaTheme="majorEastAsia" w:cstheme="majorBidi"/>
                              <w:color w:val="FFFFFF" w:themeColor="background1"/>
                              <w:sz w:val="24"/>
                            </w:rPr>
                            <w:t xml:space="preserve"> in the school community</w:t>
                          </w:r>
                          <w:r w:rsidR="000124BB">
                            <w:rPr>
                              <w:rFonts w:eastAsiaTheme="majorEastAsia" w:cstheme="majorBidi"/>
                              <w:color w:val="FFFFFF" w:themeColor="background1"/>
                              <w:sz w:val="24"/>
                            </w:rPr>
                            <w:t>.</w:t>
                          </w:r>
                        </w:p>
                        <w:p w14:paraId="053A8DEB" w14:textId="36C07E67" w:rsidR="000124BB" w:rsidRPr="000124BB" w:rsidRDefault="000124BB" w:rsidP="000124BB">
                          <w:pPr>
                            <w:jc w:val="center"/>
                            <w:rPr>
                              <w:rFonts w:eastAsiaTheme="majorEastAsia" w:cstheme="majorBidi"/>
                              <w:b/>
                              <w:bCs/>
                              <w:color w:val="FFFFFF" w:themeColor="background1"/>
                              <w:sz w:val="24"/>
                            </w:rPr>
                          </w:pPr>
                          <w:r>
                            <w:rPr>
                              <w:rFonts w:eastAsiaTheme="majorEastAsia" w:cstheme="majorBidi"/>
                              <w:b/>
                              <w:bCs/>
                              <w:color w:val="FFFFFF" w:themeColor="background1"/>
                              <w:sz w:val="24"/>
                            </w:rPr>
                            <w:t>A successful SRO Program is focused on building healthy relationships between law enforecement and members of the school district to benefit individual students and the greater community.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2A5B04" id="AutoShape 2" o:spid="_x0000_s1027" style="position:absolute;margin-left:185pt;margin-top:-230.05pt;width:361.2pt;height:427.25pt;rotation:90;z-index:-2516203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" o:allowincell="f" fillcolor="#1e5e9f [2406]" stroked="f">
              <v:textbox>
                <w:txbxContent>
                  <w:p w14:paraId="4B85BCBD" w14:textId="393AE7C5" w:rsidR="00CD5F8E" w:rsidRDefault="00CD5F8E">
                    <w:pPr>
                      <w:jc w:val="center"/>
                      <w:rPr>
                        <w:rFonts w:asciiTheme="majorHAnsi" w:eastAsiaTheme="majorEastAsia" w:hAnsiTheme="majorHAnsi" w:cstheme="majorBidi"/>
                        <w:color w:val="FFFFFF" w:themeColor="background1"/>
                        <w:sz w:val="96"/>
                        <w:szCs w:val="96"/>
                      </w:rPr>
                    </w:pPr>
                    <w:r>
                      <w:rPr>
                        <w:rFonts w:asciiTheme="majorHAnsi" w:eastAsiaTheme="majorEastAsia" w:hAnsiTheme="majorHAnsi" w:cstheme="majorBidi"/>
                        <w:color w:val="FFFFFF" w:themeColor="background1"/>
                        <w:sz w:val="96"/>
                        <w:szCs w:val="96"/>
                      </w:rPr>
                      <w:t>School Resource Officer:</w:t>
                    </w:r>
                  </w:p>
                  <w:p w14:paraId="23DA3966" w14:textId="39CEAEB9" w:rsidR="00CD5F8E" w:rsidRPr="00FB23DC" w:rsidRDefault="00CD5F8E">
                    <w:p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 school resource officer (SRO) is a sworn law-enforcement officer with arrest powers who works, either full or part time, in a school setting. </w:t>
                    </w:r>
                  </w:p>
                  <w:p w14:paraId="62E6428E" w14:textId="77777777" w:rsidR="00FB23DC" w:rsidRPr="00FB23DC" w:rsidRDefault="00CD5F8E"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An SRO </w:t>
                    </w:r>
                    <w:r w:rsidR="00363AF8" w:rsidRPr="00FB23DC">
                      <w:rPr>
                        <w:rFonts w:eastAsiaTheme="majorEastAsia" w:cstheme="majorBidi"/>
                        <w:color w:val="FFFFFF" w:themeColor="background1"/>
                        <w:sz w:val="24"/>
                      </w:rPr>
                      <w:t xml:space="preserve">is </w:t>
                    </w:r>
                    <w:r w:rsidR="00FB23DC" w:rsidRPr="00FB23DC">
                      <w:rPr>
                        <w:rFonts w:eastAsiaTheme="majorEastAsia" w:cstheme="majorBidi"/>
                        <w:color w:val="FFFFFF" w:themeColor="background1"/>
                        <w:sz w:val="24"/>
                      </w:rPr>
                      <w:t xml:space="preserve">a </w:t>
                    </w:r>
                    <w:r w:rsidR="00FB23DC" w:rsidRPr="00FB23DC">
                      <w:rPr>
                        <w:rFonts w:eastAsiaTheme="majorEastAsia" w:cstheme="majorBidi"/>
                        <w:b/>
                        <w:bCs/>
                        <w:color w:val="FFFFFF" w:themeColor="background1"/>
                        <w:sz w:val="24"/>
                      </w:rPr>
                      <w:t xml:space="preserve">first responder </w:t>
                    </w:r>
                    <w:r w:rsidR="00FB23DC" w:rsidRPr="00FB23DC">
                      <w:rPr>
                        <w:rFonts w:eastAsiaTheme="majorEastAsia" w:cstheme="majorBidi"/>
                        <w:color w:val="FFFFFF" w:themeColor="background1"/>
                        <w:sz w:val="24"/>
                      </w:rPr>
                      <w:t xml:space="preserve">who is integrated into a district’s emergency planning. </w:t>
                    </w:r>
                  </w:p>
                  <w:p w14:paraId="4911B5CA" w14:textId="36941B6D" w:rsidR="00CD5F8E" w:rsidRPr="00FB23DC" w:rsidRDefault="00FB23DC"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An SRO can be a mentor or counselor for students.</w:t>
                    </w:r>
                  </w:p>
                  <w:p w14:paraId="6AECF644" w14:textId="48AC261A" w:rsidR="00FB23DC" w:rsidRPr="00FB23DC" w:rsidRDefault="00FB23DC"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An SRO is the </w:t>
                    </w:r>
                    <w:r w:rsidRPr="00FB23DC">
                      <w:rPr>
                        <w:rFonts w:eastAsiaTheme="majorEastAsia" w:cstheme="majorBidi"/>
                        <w:b/>
                        <w:bCs/>
                        <w:color w:val="FFFFFF" w:themeColor="background1"/>
                        <w:sz w:val="24"/>
                      </w:rPr>
                      <w:t xml:space="preserve">first line of defense </w:t>
                    </w:r>
                    <w:r w:rsidRPr="00FB23DC">
                      <w:rPr>
                        <w:rFonts w:eastAsiaTheme="majorEastAsia" w:cstheme="majorBidi"/>
                        <w:color w:val="FFFFFF" w:themeColor="background1"/>
                        <w:sz w:val="24"/>
                      </w:rPr>
                      <w:t xml:space="preserve">in a school. Most SROs are armed. </w:t>
                    </w:r>
                  </w:p>
                  <w:p w14:paraId="0F3E9B99" w14:textId="69E99BE5" w:rsidR="00FB23DC" w:rsidRDefault="00FB23DC" w:rsidP="00FB23DC">
                    <w:pPr>
                      <w:pStyle w:val="ListParagraph"/>
                      <w:numPr>
                        <w:ilvl w:val="0"/>
                        <w:numId w:val="1"/>
                      </w:numPr>
                      <w:jc w:val="center"/>
                      <w:rPr>
                        <w:rFonts w:eastAsiaTheme="majorEastAsia" w:cstheme="majorBidi"/>
                        <w:color w:val="FFFFFF" w:themeColor="background1"/>
                        <w:sz w:val="24"/>
                      </w:rPr>
                    </w:pPr>
                    <w:r w:rsidRPr="00FB23DC">
                      <w:rPr>
                        <w:rFonts w:eastAsiaTheme="majorEastAsia" w:cstheme="majorBidi"/>
                        <w:color w:val="FFFFFF" w:themeColor="background1"/>
                        <w:sz w:val="24"/>
                      </w:rPr>
                      <w:t xml:space="preserve">An SRO can assist and monitor a crisis situation to </w:t>
                    </w:r>
                    <w:r w:rsidRPr="00FB23DC">
                      <w:rPr>
                        <w:rFonts w:eastAsiaTheme="majorEastAsia" w:cstheme="majorBidi"/>
                        <w:b/>
                        <w:bCs/>
                        <w:color w:val="FFFFFF" w:themeColor="background1"/>
                        <w:sz w:val="24"/>
                      </w:rPr>
                      <w:t xml:space="preserve">keep students and school employees safe </w:t>
                    </w:r>
                    <w:r w:rsidRPr="00FB23DC">
                      <w:rPr>
                        <w:rFonts w:eastAsiaTheme="majorEastAsia" w:cstheme="majorBidi"/>
                        <w:color w:val="FFFFFF" w:themeColor="background1"/>
                        <w:sz w:val="24"/>
                      </w:rPr>
                      <w:t>before additional law enfor</w:t>
                    </w:r>
                    <w:r>
                      <w:rPr>
                        <w:rFonts w:eastAsiaTheme="majorEastAsia" w:cstheme="majorBidi"/>
                        <w:color w:val="FFFFFF" w:themeColor="background1"/>
                        <w:sz w:val="24"/>
                      </w:rPr>
                      <w:t>c</w:t>
                    </w:r>
                    <w:r w:rsidRPr="00FB23DC">
                      <w:rPr>
                        <w:rFonts w:eastAsiaTheme="majorEastAsia" w:cstheme="majorBidi"/>
                        <w:color w:val="FFFFFF" w:themeColor="background1"/>
                        <w:sz w:val="24"/>
                      </w:rPr>
                      <w:t>ement arrive</w:t>
                    </w:r>
                    <w:r w:rsidR="00423775">
                      <w:rPr>
                        <w:rFonts w:eastAsiaTheme="majorEastAsia" w:cstheme="majorBidi"/>
                        <w:color w:val="FFFFFF" w:themeColor="background1"/>
                        <w:sz w:val="24"/>
                      </w:rPr>
                      <w:t>s</w:t>
                    </w:r>
                    <w:r w:rsidRPr="00FB23DC">
                      <w:rPr>
                        <w:rFonts w:eastAsiaTheme="majorEastAsia" w:cstheme="majorBidi"/>
                        <w:color w:val="FFFFFF" w:themeColor="background1"/>
                        <w:sz w:val="24"/>
                      </w:rPr>
                      <w:t>.</w:t>
                    </w:r>
                  </w:p>
                  <w:p w14:paraId="1F7B45DC" w14:textId="271FACF2" w:rsidR="00FB23DC" w:rsidRDefault="00FB23DC" w:rsidP="00FB23DC">
                    <w:pPr>
                      <w:pStyle w:val="ListParagraph"/>
                      <w:numPr>
                        <w:ilvl w:val="0"/>
                        <w:numId w:val="1"/>
                      </w:numPr>
                      <w:jc w:val="center"/>
                      <w:rPr>
                        <w:rFonts w:eastAsiaTheme="majorEastAsia" w:cstheme="majorBidi"/>
                        <w:color w:val="FFFFFF" w:themeColor="background1"/>
                        <w:sz w:val="24"/>
                      </w:rPr>
                    </w:pPr>
                    <w:r>
                      <w:rPr>
                        <w:rFonts w:eastAsiaTheme="majorEastAsia" w:cstheme="majorBidi"/>
                        <w:color w:val="FFFFFF" w:themeColor="background1"/>
                        <w:sz w:val="24"/>
                      </w:rPr>
                      <w:t xml:space="preserve">An SRO doesn’t sit behind a desk. They are present in the hallways and cafeterias to </w:t>
                    </w:r>
                    <w:r>
                      <w:rPr>
                        <w:rFonts w:eastAsiaTheme="majorEastAsia" w:cstheme="majorBidi"/>
                        <w:b/>
                        <w:bCs/>
                        <w:color w:val="FFFFFF" w:themeColor="background1"/>
                        <w:sz w:val="24"/>
                      </w:rPr>
                      <w:t>interact with students and build relationships</w:t>
                    </w:r>
                    <w:r>
                      <w:rPr>
                        <w:rFonts w:eastAsiaTheme="majorEastAsia" w:cstheme="majorBidi"/>
                        <w:color w:val="FFFFFF" w:themeColor="background1"/>
                        <w:sz w:val="24"/>
                      </w:rPr>
                      <w:t xml:space="preserve"> in the school community</w:t>
                    </w:r>
                    <w:r w:rsidR="000124BB">
                      <w:rPr>
                        <w:rFonts w:eastAsiaTheme="majorEastAsia" w:cstheme="majorBidi"/>
                        <w:color w:val="FFFFFF" w:themeColor="background1"/>
                        <w:sz w:val="24"/>
                      </w:rPr>
                      <w:t>.</w:t>
                    </w:r>
                  </w:p>
                  <w:p w14:paraId="053A8DEB" w14:textId="36C07E67" w:rsidR="000124BB" w:rsidRPr="000124BB" w:rsidRDefault="000124BB" w:rsidP="000124BB">
                    <w:pPr>
                      <w:jc w:val="center"/>
                      <w:rPr>
                        <w:rFonts w:eastAsiaTheme="majorEastAsia" w:cstheme="majorBidi"/>
                        <w:b/>
                        <w:bCs/>
                        <w:color w:val="FFFFFF" w:themeColor="background1"/>
                        <w:sz w:val="24"/>
                      </w:rPr>
                    </w:pPr>
                    <w:r>
                      <w:rPr>
                        <w:rFonts w:eastAsiaTheme="majorEastAsia" w:cstheme="majorBidi"/>
                        <w:b/>
                        <w:bCs/>
                        <w:color w:val="FFFFFF" w:themeColor="background1"/>
                        <w:sz w:val="24"/>
                      </w:rPr>
                      <w:t>A successful SRO Program is focused on building healthy relationships between law enforecement and members of the school district to benefit individual students and the greater community.</w:t>
                    </w:r>
                  </w:p>
                </w:txbxContent>
              </v:textbox>
              <w10:wrap anchorx="margin" anchory="margin"/>
            </v:roundrect>
          </w:pict>
        </mc:Fallback>
      </mc:AlternateContent>
    </w:r>
    <w:r w:rsidR="000124BB">
      <mc:AlternateContent>
        <mc:Choice Requires="wps">
          <w:drawing>
            <wp:anchor distT="0" distB="0" distL="114300" distR="114300" simplePos="0" relativeHeight="251693056" behindDoc="0" locked="0" layoutInCell="1" allowOverlap="1" wp14:anchorId="172A61EA" wp14:editId="67D256EA">
              <wp:simplePos x="0" y="0"/>
              <wp:positionH relativeFrom="column">
                <wp:posOffset>-230188</wp:posOffset>
              </wp:positionH>
              <wp:positionV relativeFrom="paragraph">
                <wp:posOffset>4732020</wp:posOffset>
              </wp:positionV>
              <wp:extent cx="5981700" cy="838200"/>
              <wp:effectExtent l="0" t="0" r="0" b="0"/>
              <wp:wrapNone/>
              <wp:docPr id="83" name="Rectangle 83"/>
              <wp:cNvGraphicFramePr/>
              <a:graphic xmlns:a="http://schemas.openxmlformats.org/drawingml/2006/main">
                <a:graphicData uri="http://schemas.microsoft.com/office/word/2010/wordprocessingShape">
                  <wps:wsp>
                    <wps:cNvSpPr/>
                    <wps:spPr>
                      <a:xfrm>
                        <a:off x="0" y="0"/>
                        <a:ext cx="5981700" cy="838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7BD7D" id="Rectangle 83" o:spid="_x0000_s1026" style="position:absolute;margin-left:-18.15pt;margin-top:372.6pt;width:471pt;height: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" fillcolor="#629dd1 [3205]" stroked="f" strokeweight="1.25pt"/>
          </w:pict>
        </mc:Fallback>
      </mc:AlternateContent>
    </w:r>
    <w:r w:rsidR="009037EA">
      <w:drawing>
        <wp:inline distT="0" distB="0" distL="0" distR="0" wp14:anchorId="7C4C88E9" wp14:editId="7D0BA8FC">
          <wp:extent cx="1790700" cy="2431276"/>
          <wp:effectExtent l="0" t="0" r="0" b="7620"/>
          <wp:docPr id="205" name="Picture 20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alend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7176" cy="24400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5E5F"/>
    <w:multiLevelType w:val="hybridMultilevel"/>
    <w:tmpl w:val="724C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64E1B"/>
    <w:multiLevelType w:val="hybridMultilevel"/>
    <w:tmpl w:val="39F2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29253">
    <w:abstractNumId w:val="0"/>
  </w:num>
  <w:num w:numId="2" w16cid:durableId="308675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03"/>
    <w:rsid w:val="00010474"/>
    <w:rsid w:val="000124BB"/>
    <w:rsid w:val="000629E9"/>
    <w:rsid w:val="00074937"/>
    <w:rsid w:val="0008209F"/>
    <w:rsid w:val="00090C60"/>
    <w:rsid w:val="000A07E8"/>
    <w:rsid w:val="000B098E"/>
    <w:rsid w:val="000B7C68"/>
    <w:rsid w:val="000C7B6F"/>
    <w:rsid w:val="00120EAA"/>
    <w:rsid w:val="001239CE"/>
    <w:rsid w:val="00142716"/>
    <w:rsid w:val="00175359"/>
    <w:rsid w:val="0018361D"/>
    <w:rsid w:val="001B7EA0"/>
    <w:rsid w:val="001C61B3"/>
    <w:rsid w:val="001C65D8"/>
    <w:rsid w:val="001E356C"/>
    <w:rsid w:val="00206429"/>
    <w:rsid w:val="002517DA"/>
    <w:rsid w:val="0025699B"/>
    <w:rsid w:val="002A3CC9"/>
    <w:rsid w:val="002A76CF"/>
    <w:rsid w:val="002C79F5"/>
    <w:rsid w:val="00307F74"/>
    <w:rsid w:val="003205F2"/>
    <w:rsid w:val="003538A5"/>
    <w:rsid w:val="00363A34"/>
    <w:rsid w:val="00363AF8"/>
    <w:rsid w:val="003750FA"/>
    <w:rsid w:val="00377B55"/>
    <w:rsid w:val="00382BBF"/>
    <w:rsid w:val="003840AB"/>
    <w:rsid w:val="00391892"/>
    <w:rsid w:val="003A23E4"/>
    <w:rsid w:val="00407C2F"/>
    <w:rsid w:val="00423775"/>
    <w:rsid w:val="00450A69"/>
    <w:rsid w:val="00463223"/>
    <w:rsid w:val="0047031F"/>
    <w:rsid w:val="004705CA"/>
    <w:rsid w:val="00471503"/>
    <w:rsid w:val="004805BD"/>
    <w:rsid w:val="00495D8A"/>
    <w:rsid w:val="004B2DFE"/>
    <w:rsid w:val="004B4A9E"/>
    <w:rsid w:val="004D7C37"/>
    <w:rsid w:val="004E0027"/>
    <w:rsid w:val="004E6F6A"/>
    <w:rsid w:val="00500CAD"/>
    <w:rsid w:val="00510E1A"/>
    <w:rsid w:val="00510E24"/>
    <w:rsid w:val="00522A0C"/>
    <w:rsid w:val="0053280E"/>
    <w:rsid w:val="00535206"/>
    <w:rsid w:val="00561657"/>
    <w:rsid w:val="00562942"/>
    <w:rsid w:val="00586A00"/>
    <w:rsid w:val="00590C79"/>
    <w:rsid w:val="005919DE"/>
    <w:rsid w:val="00592C02"/>
    <w:rsid w:val="005C19F6"/>
    <w:rsid w:val="005C51CC"/>
    <w:rsid w:val="005E55CE"/>
    <w:rsid w:val="005F18CF"/>
    <w:rsid w:val="0062123A"/>
    <w:rsid w:val="0063730C"/>
    <w:rsid w:val="0069468D"/>
    <w:rsid w:val="006C0B89"/>
    <w:rsid w:val="006C1AD8"/>
    <w:rsid w:val="006F0ABB"/>
    <w:rsid w:val="0071553D"/>
    <w:rsid w:val="00763D29"/>
    <w:rsid w:val="00771655"/>
    <w:rsid w:val="007A33D5"/>
    <w:rsid w:val="007A4516"/>
    <w:rsid w:val="007C4E1B"/>
    <w:rsid w:val="007C6451"/>
    <w:rsid w:val="007E762E"/>
    <w:rsid w:val="008026EA"/>
    <w:rsid w:val="00817DA5"/>
    <w:rsid w:val="00825753"/>
    <w:rsid w:val="0082720A"/>
    <w:rsid w:val="00836192"/>
    <w:rsid w:val="00836FAC"/>
    <w:rsid w:val="00875386"/>
    <w:rsid w:val="00890A94"/>
    <w:rsid w:val="008916A4"/>
    <w:rsid w:val="008951CC"/>
    <w:rsid w:val="008969DE"/>
    <w:rsid w:val="00897E9B"/>
    <w:rsid w:val="008A1A66"/>
    <w:rsid w:val="008B75AC"/>
    <w:rsid w:val="008C4CDB"/>
    <w:rsid w:val="008E2B6D"/>
    <w:rsid w:val="008E7CBE"/>
    <w:rsid w:val="009037EA"/>
    <w:rsid w:val="009513FF"/>
    <w:rsid w:val="0098641B"/>
    <w:rsid w:val="009A3C0D"/>
    <w:rsid w:val="00A007DD"/>
    <w:rsid w:val="00A030E1"/>
    <w:rsid w:val="00A107D8"/>
    <w:rsid w:val="00A52E4B"/>
    <w:rsid w:val="00A57FA5"/>
    <w:rsid w:val="00A70C0A"/>
    <w:rsid w:val="00A903D9"/>
    <w:rsid w:val="00AA0591"/>
    <w:rsid w:val="00AA4539"/>
    <w:rsid w:val="00AB1F73"/>
    <w:rsid w:val="00AB272D"/>
    <w:rsid w:val="00AB47C2"/>
    <w:rsid w:val="00AC5FD9"/>
    <w:rsid w:val="00AE09C9"/>
    <w:rsid w:val="00AE6201"/>
    <w:rsid w:val="00B161C4"/>
    <w:rsid w:val="00B30335"/>
    <w:rsid w:val="00B42643"/>
    <w:rsid w:val="00B67D2F"/>
    <w:rsid w:val="00B76514"/>
    <w:rsid w:val="00B769A9"/>
    <w:rsid w:val="00B93ADF"/>
    <w:rsid w:val="00BB53CD"/>
    <w:rsid w:val="00BC5298"/>
    <w:rsid w:val="00BD52F5"/>
    <w:rsid w:val="00BF1BE4"/>
    <w:rsid w:val="00BF3F23"/>
    <w:rsid w:val="00C1483F"/>
    <w:rsid w:val="00C377E4"/>
    <w:rsid w:val="00C70A8D"/>
    <w:rsid w:val="00C714EB"/>
    <w:rsid w:val="00C96ED5"/>
    <w:rsid w:val="00CC117E"/>
    <w:rsid w:val="00CD2911"/>
    <w:rsid w:val="00CD2F3D"/>
    <w:rsid w:val="00CD5F8E"/>
    <w:rsid w:val="00CE09B6"/>
    <w:rsid w:val="00D00292"/>
    <w:rsid w:val="00D16442"/>
    <w:rsid w:val="00D45D40"/>
    <w:rsid w:val="00D6041C"/>
    <w:rsid w:val="00D60946"/>
    <w:rsid w:val="00D80D3C"/>
    <w:rsid w:val="00DA3E92"/>
    <w:rsid w:val="00DB2BE9"/>
    <w:rsid w:val="00DB416F"/>
    <w:rsid w:val="00DC72E3"/>
    <w:rsid w:val="00DD2514"/>
    <w:rsid w:val="00DD344E"/>
    <w:rsid w:val="00DE79C7"/>
    <w:rsid w:val="00E30B82"/>
    <w:rsid w:val="00E55D74"/>
    <w:rsid w:val="00E60399"/>
    <w:rsid w:val="00E84432"/>
    <w:rsid w:val="00E9597B"/>
    <w:rsid w:val="00EA50F5"/>
    <w:rsid w:val="00F02B46"/>
    <w:rsid w:val="00F0545A"/>
    <w:rsid w:val="00F06933"/>
    <w:rsid w:val="00F220A6"/>
    <w:rsid w:val="00F41A0F"/>
    <w:rsid w:val="00F43779"/>
    <w:rsid w:val="00F67F48"/>
    <w:rsid w:val="00F7162C"/>
    <w:rsid w:val="00F9546F"/>
    <w:rsid w:val="00FB23DC"/>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B1827"/>
  <w14:defaultImageDpi w14:val="32767"/>
  <w15:chartTrackingRefBased/>
  <w15:docId w15:val="{682759BA-B0FE-421E-B35C-2A582852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rPr>
      <w:noProof/>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4A66AC"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4A66AC" w:themeColor="accent1"/>
        <w:left w:val="single" w:sz="6" w:space="2" w:color="4A66AC" w:themeColor="accent1"/>
      </w:pBdr>
      <w:spacing w:before="300" w:after="0"/>
      <w:outlineLvl w:val="2"/>
    </w:pPr>
    <w:rPr>
      <w:caps/>
      <w:color w:val="243255"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4A66AC" w:themeColor="accent1"/>
        <w:left w:val="dotted" w:sz="6" w:space="2" w:color="4A66AC" w:themeColor="accent1"/>
      </w:pBdr>
      <w:spacing w:before="300" w:after="0"/>
      <w:outlineLvl w:val="3"/>
    </w:pPr>
    <w:rPr>
      <w:caps/>
      <w:color w:val="374C80"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4A66AC" w:themeColor="accent1"/>
      </w:pBdr>
      <w:spacing w:before="300" w:after="0"/>
      <w:outlineLvl w:val="4"/>
    </w:pPr>
    <w:rPr>
      <w:caps/>
      <w:color w:val="374C80"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4A66AC" w:themeColor="accent1"/>
      </w:pBdr>
      <w:spacing w:before="300" w:after="0"/>
      <w:outlineLvl w:val="5"/>
    </w:pPr>
    <w:rPr>
      <w:caps/>
      <w:color w:val="374C80"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374C80"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before="0" w:after="0" w:line="192" w:lineRule="auto"/>
    </w:pPr>
    <w:rPr>
      <w:b/>
      <w:caps/>
      <w:color w:val="629DD1" w:themeColor="accent2"/>
      <w:sz w:val="110"/>
      <w:szCs w:val="110"/>
    </w:rPr>
  </w:style>
  <w:style w:type="character" w:customStyle="1" w:styleId="TitleChar">
    <w:name w:val="Title Char"/>
    <w:basedOn w:val="DefaultParagraphFont"/>
    <w:link w:val="Title"/>
    <w:uiPriority w:val="10"/>
    <w:rsid w:val="00897E9B"/>
    <w:rPr>
      <w:b/>
      <w:caps/>
      <w:noProof/>
      <w:color w:val="629DD1"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4A66AC" w:themeColor="accent1"/>
      <w:spacing w:val="15"/>
      <w:sz w:val="56"/>
    </w:rPr>
  </w:style>
  <w:style w:type="character" w:customStyle="1" w:styleId="Heading3Char">
    <w:name w:val="Heading 3 Char"/>
    <w:basedOn w:val="DefaultParagraphFont"/>
    <w:link w:val="Heading3"/>
    <w:uiPriority w:val="9"/>
    <w:semiHidden/>
    <w:rsid w:val="00FC2165"/>
    <w:rPr>
      <w:caps/>
      <w:noProof/>
      <w:color w:val="243255" w:themeColor="accent1" w:themeShade="7F"/>
      <w:spacing w:val="15"/>
    </w:rPr>
  </w:style>
  <w:style w:type="character" w:customStyle="1" w:styleId="Heading4Char">
    <w:name w:val="Heading 4 Char"/>
    <w:basedOn w:val="DefaultParagraphFont"/>
    <w:link w:val="Heading4"/>
    <w:uiPriority w:val="9"/>
    <w:semiHidden/>
    <w:rsid w:val="00FC2165"/>
    <w:rPr>
      <w:caps/>
      <w:noProof/>
      <w:color w:val="374C80" w:themeColor="accent1" w:themeShade="BF"/>
      <w:spacing w:val="10"/>
    </w:rPr>
  </w:style>
  <w:style w:type="character" w:customStyle="1" w:styleId="Heading5Char">
    <w:name w:val="Heading 5 Char"/>
    <w:basedOn w:val="DefaultParagraphFont"/>
    <w:link w:val="Heading5"/>
    <w:uiPriority w:val="9"/>
    <w:semiHidden/>
    <w:rsid w:val="00FC2165"/>
    <w:rPr>
      <w:caps/>
      <w:noProof/>
      <w:color w:val="374C80" w:themeColor="accent1" w:themeShade="BF"/>
      <w:spacing w:val="10"/>
    </w:rPr>
  </w:style>
  <w:style w:type="character" w:customStyle="1" w:styleId="Heading6Char">
    <w:name w:val="Heading 6 Char"/>
    <w:basedOn w:val="DefaultParagraphFont"/>
    <w:link w:val="Heading6"/>
    <w:uiPriority w:val="9"/>
    <w:semiHidden/>
    <w:rsid w:val="00FC2165"/>
    <w:rPr>
      <w:caps/>
      <w:noProof/>
      <w:color w:val="374C80" w:themeColor="accent1" w:themeShade="BF"/>
      <w:spacing w:val="10"/>
    </w:rPr>
  </w:style>
  <w:style w:type="character" w:customStyle="1" w:styleId="Heading7Char">
    <w:name w:val="Heading 7 Char"/>
    <w:basedOn w:val="DefaultParagraphFont"/>
    <w:link w:val="Heading7"/>
    <w:uiPriority w:val="9"/>
    <w:semiHidden/>
    <w:rsid w:val="00FC2165"/>
    <w:rPr>
      <w:caps/>
      <w:noProof/>
      <w:color w:val="374C80"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374C80" w:themeColor="accent1" w:themeShade="BF"/>
      <w:sz w:val="16"/>
      <w:szCs w:val="16"/>
    </w:rPr>
  </w:style>
  <w:style w:type="paragraph" w:styleId="Subtitle">
    <w:name w:val="Subtitle"/>
    <w:basedOn w:val="Normal"/>
    <w:next w:val="Normal"/>
    <w:link w:val="SubtitleChar"/>
    <w:uiPriority w:val="11"/>
    <w:qFormat/>
    <w:rsid w:val="00897E9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243255" w:themeColor="accent1" w:themeShade="7F"/>
      <w:spacing w:val="5"/>
    </w:rPr>
  </w:style>
  <w:style w:type="paragraph" w:styleId="NoSpacing">
    <w:name w:val="No Spacing"/>
    <w:basedOn w:val="Normal"/>
    <w:link w:val="NoSpacingChar"/>
    <w:uiPriority w:val="1"/>
    <w:rsid w:val="00C96ED5"/>
    <w:pPr>
      <w:spacing w:before="0"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semiHidden/>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4A66AC" w:themeColor="accent1"/>
        <w:left w:val="single" w:sz="4" w:space="10" w:color="4A66AC" w:themeColor="accent1"/>
      </w:pBdr>
      <w:spacing w:after="0"/>
      <w:ind w:left="1296" w:right="1152"/>
      <w:jc w:val="both"/>
    </w:pPr>
    <w:rPr>
      <w:i/>
      <w:iCs/>
      <w:color w:val="4A66AC" w:themeColor="accent1"/>
    </w:rPr>
  </w:style>
  <w:style w:type="character" w:customStyle="1" w:styleId="IntenseQuoteChar">
    <w:name w:val="Intense Quote Char"/>
    <w:basedOn w:val="DefaultParagraphFont"/>
    <w:link w:val="IntenseQuote"/>
    <w:uiPriority w:val="30"/>
    <w:semiHidden/>
    <w:rsid w:val="008E2B6D"/>
    <w:rPr>
      <w:i/>
      <w:iCs/>
      <w:noProof/>
      <w:color w:val="4A66AC" w:themeColor="accent1"/>
      <w:sz w:val="24"/>
      <w:szCs w:val="24"/>
    </w:rPr>
  </w:style>
  <w:style w:type="character" w:styleId="SubtleEmphasis">
    <w:name w:val="Subtle Emphasis"/>
    <w:uiPriority w:val="19"/>
    <w:semiHidden/>
    <w:qFormat/>
    <w:rsid w:val="00C96ED5"/>
    <w:rPr>
      <w:i/>
      <w:iCs/>
      <w:color w:val="243255" w:themeColor="accent1" w:themeShade="7F"/>
    </w:rPr>
  </w:style>
  <w:style w:type="character" w:styleId="IntenseEmphasis">
    <w:name w:val="Intense Emphasis"/>
    <w:uiPriority w:val="21"/>
    <w:semiHidden/>
    <w:qFormat/>
    <w:rsid w:val="00C96ED5"/>
    <w:rPr>
      <w:b/>
      <w:bCs/>
      <w:caps/>
      <w:color w:val="243255" w:themeColor="accent1" w:themeShade="7F"/>
      <w:spacing w:val="10"/>
    </w:rPr>
  </w:style>
  <w:style w:type="character" w:styleId="SubtleReference">
    <w:name w:val="Subtle Reference"/>
    <w:uiPriority w:val="31"/>
    <w:semiHidden/>
    <w:qFormat/>
    <w:rsid w:val="00C96ED5"/>
    <w:rPr>
      <w:b/>
      <w:bCs/>
      <w:color w:val="4A66AC" w:themeColor="accent1"/>
    </w:rPr>
  </w:style>
  <w:style w:type="character" w:styleId="IntenseReference">
    <w:name w:val="Intense Reference"/>
    <w:uiPriority w:val="32"/>
    <w:semiHidden/>
    <w:qFormat/>
    <w:rsid w:val="00C96ED5"/>
    <w:rPr>
      <w:b/>
      <w:bCs/>
      <w:i/>
      <w:iCs/>
      <w:caps/>
      <w:color w:val="4A66AC"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629DD1"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before="0" w:after="0"/>
      <w:ind w:right="72"/>
    </w:pPr>
    <w:rPr>
      <w:sz w:val="22"/>
    </w:rPr>
  </w:style>
  <w:style w:type="character" w:styleId="Hyperlink">
    <w:name w:val="Hyperlink"/>
    <w:basedOn w:val="DefaultParagraphFont"/>
    <w:uiPriority w:val="99"/>
    <w:unhideWhenUsed/>
    <w:rsid w:val="003538A5"/>
    <w:rPr>
      <w:color w:val="9454C3" w:themeColor="hyperlink"/>
      <w:u w:val="single"/>
    </w:rPr>
  </w:style>
  <w:style w:type="character" w:styleId="UnresolvedMention">
    <w:name w:val="Unresolved Mention"/>
    <w:basedOn w:val="DefaultParagraphFont"/>
    <w:uiPriority w:val="99"/>
    <w:semiHidden/>
    <w:rsid w:val="00353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611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cityofeastdubuque.com" TargetMode="External"/><Relationship Id="rId17" Type="http://schemas.openxmlformats.org/officeDocument/2006/relationships/image" Target="media/image6.jpe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eg"/><Relationship Id="rId1" Type="http://schemas.openxmlformats.org/officeDocument/2006/relationships/image" Target="media/image9.jp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rnall\AppData\Roaming\Microsoft\Templates\Trave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A84BBCCFE644E4BE7A8402C9F64448"/>
        <w:category>
          <w:name w:val="General"/>
          <w:gallery w:val="placeholder"/>
        </w:category>
        <w:types>
          <w:type w:val="bbPlcHdr"/>
        </w:types>
        <w:behaviors>
          <w:behavior w:val="content"/>
        </w:behaviors>
        <w:guid w:val="{C8B60644-2A93-4CEC-AEAB-9D659129B6F5}"/>
      </w:docPartPr>
      <w:docPartBody>
        <w:p w:rsidR="00000000" w:rsidRDefault="00C662A9">
          <w:pPr>
            <w:pStyle w:val="3DA84BBCCFE644E4BE7A8402C9F64448"/>
          </w:pPr>
          <w:r w:rsidRPr="00EA50F5">
            <w:t>NEWSLETTER</w:t>
          </w:r>
        </w:p>
      </w:docPartBody>
    </w:docPart>
    <w:docPart>
      <w:docPartPr>
        <w:name w:val="B416609BED3C4C58844ECA9AF990801D"/>
        <w:category>
          <w:name w:val="General"/>
          <w:gallery w:val="placeholder"/>
        </w:category>
        <w:types>
          <w:type w:val="bbPlcHdr"/>
        </w:types>
        <w:behaviors>
          <w:behavior w:val="content"/>
        </w:behaviors>
        <w:guid w:val="{0D0CAFFC-E541-43FB-A2D0-D3D139D4D75C}"/>
      </w:docPartPr>
      <w:docPartBody>
        <w:p w:rsidR="00000000" w:rsidRDefault="00C662A9">
          <w:pPr>
            <w:pStyle w:val="B416609BED3C4C58844ECA9AF990801D"/>
          </w:pPr>
          <w:r w:rsidRPr="00EA50F5">
            <w:t>ISSUE NO</w:t>
          </w:r>
        </w:p>
      </w:docPartBody>
    </w:docPart>
    <w:docPart>
      <w:docPartPr>
        <w:name w:val="84E29DF6972047A798D4CA11B93D104E"/>
        <w:category>
          <w:name w:val="General"/>
          <w:gallery w:val="placeholder"/>
        </w:category>
        <w:types>
          <w:type w:val="bbPlcHdr"/>
        </w:types>
        <w:behaviors>
          <w:behavior w:val="content"/>
        </w:behaviors>
        <w:guid w:val="{052EBC57-DFD3-4B30-AA22-E1A8E48F0F2C}"/>
      </w:docPartPr>
      <w:docPartBody>
        <w:p w:rsidR="00000000" w:rsidRDefault="00C662A9">
          <w:pPr>
            <w:pStyle w:val="84E29DF6972047A798D4CA11B93D104E"/>
          </w:pPr>
          <w:r>
            <w:t>Topic 01</w:t>
          </w:r>
        </w:p>
      </w:docPartBody>
    </w:docPart>
    <w:docPart>
      <w:docPartPr>
        <w:name w:val="C3CA6D47C97F4313B828D46CF6233F13"/>
        <w:category>
          <w:name w:val="General"/>
          <w:gallery w:val="placeholder"/>
        </w:category>
        <w:types>
          <w:type w:val="bbPlcHdr"/>
        </w:types>
        <w:behaviors>
          <w:behavior w:val="content"/>
        </w:behaviors>
        <w:guid w:val="{23E81FF0-AECD-4544-A593-0C32E9114F92}"/>
      </w:docPartPr>
      <w:docPartBody>
        <w:p w:rsidR="00000000" w:rsidRDefault="00C662A9">
          <w:pPr>
            <w:pStyle w:val="C3CA6D47C97F4313B828D46CF6233F13"/>
          </w:pPr>
          <w:r>
            <w:t>Topic 02</w:t>
          </w:r>
        </w:p>
      </w:docPartBody>
    </w:docPart>
    <w:docPart>
      <w:docPartPr>
        <w:name w:val="98482BB61F4743CB80067C671F8FF9BA"/>
        <w:category>
          <w:name w:val="General"/>
          <w:gallery w:val="placeholder"/>
        </w:category>
        <w:types>
          <w:type w:val="bbPlcHdr"/>
        </w:types>
        <w:behaviors>
          <w:behavior w:val="content"/>
        </w:behaviors>
        <w:guid w:val="{EE44F799-5EDE-4429-BA80-E3540E948A07}"/>
      </w:docPartPr>
      <w:docPartBody>
        <w:p w:rsidR="00000000" w:rsidRDefault="00C662A9">
          <w:pPr>
            <w:pStyle w:val="98482BB61F4743CB80067C671F8FF9BA"/>
          </w:pPr>
          <w:r w:rsidRPr="00C714EB">
            <w:t>Topic 03</w:t>
          </w:r>
        </w:p>
      </w:docPartBody>
    </w:docPart>
    <w:docPart>
      <w:docPartPr>
        <w:name w:val="05E9EDCFDDD6421EBADF2AC636C23A90"/>
        <w:category>
          <w:name w:val="General"/>
          <w:gallery w:val="placeholder"/>
        </w:category>
        <w:types>
          <w:type w:val="bbPlcHdr"/>
        </w:types>
        <w:behaviors>
          <w:behavior w:val="content"/>
        </w:behaviors>
        <w:guid w:val="{95364518-E38D-4847-A142-B48C94144423}"/>
      </w:docPartPr>
      <w:docPartBody>
        <w:p w:rsidR="00000000" w:rsidRDefault="00C662A9">
          <w:pPr>
            <w:pStyle w:val="05E9EDCFDDD6421EBADF2AC636C23A90"/>
          </w:pPr>
          <w:r w:rsidRPr="00897E9B">
            <w:t>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eiryo">
    <w:altName w:val="メイリオ"/>
    <w:charset w:val="80"/>
    <w:family w:val="swiss"/>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2A9"/>
    <w:rsid w:val="00C66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A84BBCCFE644E4BE7A8402C9F64448">
    <w:name w:val="3DA84BBCCFE644E4BE7A8402C9F64448"/>
  </w:style>
  <w:style w:type="paragraph" w:styleId="Subtitle">
    <w:name w:val="Subtitle"/>
    <w:basedOn w:val="Normal"/>
    <w:next w:val="Normal"/>
    <w:link w:val="SubtitleChar"/>
    <w:uiPriority w:val="11"/>
    <w:qFormat/>
    <w:pPr>
      <w:spacing w:after="0" w:line="192" w:lineRule="auto"/>
    </w:pPr>
    <w:rPr>
      <w:b/>
      <w:caps/>
      <w:noProof/>
      <w:color w:val="000000" w:themeColor="text1"/>
      <w:spacing w:val="10"/>
      <w:sz w:val="110"/>
      <w:szCs w:val="24"/>
    </w:rPr>
  </w:style>
  <w:style w:type="character" w:customStyle="1" w:styleId="SubtitleChar">
    <w:name w:val="Subtitle Char"/>
    <w:basedOn w:val="DefaultParagraphFont"/>
    <w:link w:val="Subtitle"/>
    <w:uiPriority w:val="11"/>
    <w:rPr>
      <w:b/>
      <w:caps/>
      <w:noProof/>
      <w:color w:val="000000" w:themeColor="text1"/>
      <w:spacing w:val="10"/>
      <w:sz w:val="110"/>
      <w:szCs w:val="24"/>
    </w:rPr>
  </w:style>
  <w:style w:type="paragraph" w:customStyle="1" w:styleId="633E4E2392764188B93066E7F87E54AE">
    <w:name w:val="633E4E2392764188B93066E7F87E54AE"/>
  </w:style>
  <w:style w:type="paragraph" w:customStyle="1" w:styleId="B416609BED3C4C58844ECA9AF990801D">
    <w:name w:val="B416609BED3C4C58844ECA9AF990801D"/>
  </w:style>
  <w:style w:type="paragraph" w:customStyle="1" w:styleId="6A61A7D75A2C4659AE2D7E0AE4E17E3E">
    <w:name w:val="6A61A7D75A2C4659AE2D7E0AE4E17E3E"/>
  </w:style>
  <w:style w:type="paragraph" w:customStyle="1" w:styleId="597B57A66594479C8B2F76316DE85C11">
    <w:name w:val="597B57A66594479C8B2F76316DE85C11"/>
  </w:style>
  <w:style w:type="paragraph" w:customStyle="1" w:styleId="84E29DF6972047A798D4CA11B93D104E">
    <w:name w:val="84E29DF6972047A798D4CA11B93D104E"/>
  </w:style>
  <w:style w:type="paragraph" w:customStyle="1" w:styleId="37ED943C43CE4DDE90C8385DF7CD56C8">
    <w:name w:val="37ED943C43CE4DDE90C8385DF7CD56C8"/>
  </w:style>
  <w:style w:type="paragraph" w:customStyle="1" w:styleId="C3CA6D47C97F4313B828D46CF6233F13">
    <w:name w:val="C3CA6D47C97F4313B828D46CF6233F13"/>
  </w:style>
  <w:style w:type="paragraph" w:customStyle="1" w:styleId="5B1CCB06188A4251B828B8A68F77A0C3">
    <w:name w:val="5B1CCB06188A4251B828B8A68F77A0C3"/>
  </w:style>
  <w:style w:type="paragraph" w:customStyle="1" w:styleId="B1D0B4BC823946D49518106A8D403323">
    <w:name w:val="B1D0B4BC823946D49518106A8D403323"/>
  </w:style>
  <w:style w:type="paragraph" w:customStyle="1" w:styleId="3CB5678029274B8980D2194D90473789">
    <w:name w:val="3CB5678029274B8980D2194D90473789"/>
  </w:style>
  <w:style w:type="paragraph" w:customStyle="1" w:styleId="E515F77883D24A72A8AA24B4F59DAB08">
    <w:name w:val="E515F77883D24A72A8AA24B4F59DAB08"/>
  </w:style>
  <w:style w:type="paragraph" w:customStyle="1" w:styleId="98482BB61F4743CB80067C671F8FF9BA">
    <w:name w:val="98482BB61F4743CB80067C671F8FF9BA"/>
  </w:style>
  <w:style w:type="paragraph" w:customStyle="1" w:styleId="8C4D36E398E94E41B526A56B12268A2F">
    <w:name w:val="8C4D36E398E94E41B526A56B12268A2F"/>
  </w:style>
  <w:style w:type="paragraph" w:customStyle="1" w:styleId="BBCB9F5A0EC54E6396A2E00A043C795D">
    <w:name w:val="BBCB9F5A0EC54E6396A2E00A043C795D"/>
  </w:style>
  <w:style w:type="paragraph" w:customStyle="1" w:styleId="05E9EDCFDDD6421EBADF2AC636C23A90">
    <w:name w:val="05E9EDCFDDD6421EBADF2AC636C23A90"/>
  </w:style>
  <w:style w:type="paragraph" w:customStyle="1" w:styleId="607CECC03AEB4361ABF7B6776BF0F16A">
    <w:name w:val="607CECC03AEB4361ABF7B6776BF0F16A"/>
  </w:style>
  <w:style w:type="paragraph" w:customStyle="1" w:styleId="235ED485E39F43A59D162CB6613A30FB">
    <w:name w:val="235ED485E39F43A59D162CB6613A30FB"/>
  </w:style>
  <w:style w:type="paragraph" w:customStyle="1" w:styleId="AC4205A640FB49BDAB31E0261525DBD8">
    <w:name w:val="AC4205A640FB49BDAB31E0261525DBD8"/>
  </w:style>
  <w:style w:type="paragraph" w:styleId="Quote">
    <w:name w:val="Quote"/>
    <w:basedOn w:val="Normal"/>
    <w:next w:val="Normal"/>
    <w:link w:val="QuoteChar"/>
    <w:uiPriority w:val="29"/>
    <w:qFormat/>
    <w:pPr>
      <w:spacing w:before="240" w:after="240" w:line="240" w:lineRule="auto"/>
      <w:ind w:right="720"/>
    </w:pPr>
    <w:rPr>
      <w:noProof/>
      <w:color w:val="FFFFFF" w:themeColor="background1"/>
      <w:sz w:val="32"/>
      <w:szCs w:val="60"/>
    </w:rPr>
  </w:style>
  <w:style w:type="character" w:customStyle="1" w:styleId="QuoteChar">
    <w:name w:val="Quote Char"/>
    <w:basedOn w:val="DefaultParagraphFont"/>
    <w:link w:val="Quote"/>
    <w:uiPriority w:val="29"/>
    <w:rPr>
      <w:noProof/>
      <w:color w:val="FFFFFF" w:themeColor="background1"/>
      <w:sz w:val="32"/>
      <w:szCs w:val="60"/>
    </w:rPr>
  </w:style>
  <w:style w:type="paragraph" w:customStyle="1" w:styleId="6870461959B14FB3890516951F4103C8">
    <w:name w:val="6870461959B14FB3890516951F4103C8"/>
  </w:style>
  <w:style w:type="paragraph" w:customStyle="1" w:styleId="C97710E025D04742A32CAFC26F5D6D39">
    <w:name w:val="C97710E025D04742A32CAFC26F5D6D39"/>
  </w:style>
  <w:style w:type="paragraph" w:customStyle="1" w:styleId="9978C5FFEF47421694477B86B7C213DF">
    <w:name w:val="9978C5FFEF47421694477B86B7C213DF"/>
  </w:style>
  <w:style w:type="paragraph" w:customStyle="1" w:styleId="A27DB8B39B30451FA94401974CFF3B39">
    <w:name w:val="A27DB8B39B30451FA94401974CFF3B39"/>
  </w:style>
  <w:style w:type="paragraph" w:customStyle="1" w:styleId="B08513B9819242F4AD42332F62B8D72F">
    <w:name w:val="B08513B9819242F4AD42332F62B8D72F"/>
  </w:style>
  <w:style w:type="paragraph" w:customStyle="1" w:styleId="641E9BD5A7CF464A9E6A1574E5B93FDB">
    <w:name w:val="641E9BD5A7CF464A9E6A1574E5B93FDB"/>
  </w:style>
  <w:style w:type="paragraph" w:customStyle="1" w:styleId="51DFCEA0B85F42388E78AE2C5EA07A52">
    <w:name w:val="51DFCEA0B85F42388E78AE2C5EA07A52"/>
  </w:style>
  <w:style w:type="paragraph" w:customStyle="1" w:styleId="BBA781CCA9344A17AE8190ECA2F57F6D">
    <w:name w:val="BBA781CCA9344A17AE8190ECA2F57F6D"/>
  </w:style>
  <w:style w:type="paragraph" w:customStyle="1" w:styleId="D385E30DAB6E450199D093383C7CEEA4">
    <w:name w:val="D385E30DAB6E450199D093383C7CEEA4"/>
  </w:style>
  <w:style w:type="paragraph" w:customStyle="1" w:styleId="E01D5A05A95F4F66A6F80108E1E50944">
    <w:name w:val="E01D5A05A95F4F66A6F80108E1E50944"/>
  </w:style>
  <w:style w:type="paragraph" w:customStyle="1" w:styleId="3C05D694717F4042B817E1CADC7768A9">
    <w:name w:val="3C05D694717F4042B817E1CADC7768A9"/>
  </w:style>
  <w:style w:type="paragraph" w:customStyle="1" w:styleId="8B031D34472B4A4D9A5E753B15CAA0A5">
    <w:name w:val="8B031D34472B4A4D9A5E753B15CAA0A5"/>
  </w:style>
  <w:style w:type="paragraph" w:customStyle="1" w:styleId="769249BD116E47E88B00A4B53A002D8D">
    <w:name w:val="769249BD116E47E88B00A4B53A002D8D"/>
    <w:rsid w:val="00C662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Integr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customXml/itemProps3.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4.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Travel newsletter</Template>
  <TotalTime>222</TotalTime>
  <Pages>3</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Darnall</dc:creator>
  <cp:keywords/>
  <dc:description/>
  <cp:lastModifiedBy>Alyssa Darnall</cp:lastModifiedBy>
  <cp:revision>4</cp:revision>
  <cp:lastPrinted>2022-06-28T19:35:00Z</cp:lastPrinted>
  <dcterms:created xsi:type="dcterms:W3CDTF">2022-07-01T14:12:00Z</dcterms:created>
  <dcterms:modified xsi:type="dcterms:W3CDTF">2022-07-01T20:09:00Z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